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B19" w:rsidRDefault="009D0B19">
      <w:pPr>
        <w:widowControl/>
        <w:suppressAutoHyphens w:val="0"/>
        <w:spacing w:after="200"/>
        <w:jc w:val="center"/>
        <w:textAlignment w:val="auto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53883EB" wp14:editId="74299FD1">
            <wp:simplePos x="0" y="0"/>
            <wp:positionH relativeFrom="column">
              <wp:posOffset>-338818</wp:posOffset>
            </wp:positionH>
            <wp:positionV relativeFrom="paragraph">
              <wp:posOffset>-676547</wp:posOffset>
            </wp:positionV>
            <wp:extent cx="7539355" cy="10620647"/>
            <wp:effectExtent l="0" t="0" r="444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1c7f93cbb8268ea55a88f4a47450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2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39E" w:rsidRDefault="00F0439E">
      <w:pPr>
        <w:pStyle w:val="Textbody"/>
        <w:widowControl/>
        <w:spacing w:after="0"/>
        <w:jc w:val="center"/>
        <w:rPr>
          <w:color w:val="000000"/>
        </w:rPr>
      </w:pPr>
    </w:p>
    <w:p w:rsidR="00F0439E" w:rsidRDefault="00F0439E">
      <w:pPr>
        <w:pStyle w:val="Textbody"/>
        <w:widowControl/>
        <w:spacing w:after="0"/>
        <w:jc w:val="center"/>
        <w:rPr>
          <w:color w:val="000000"/>
        </w:rPr>
      </w:pPr>
    </w:p>
    <w:p w:rsidR="00F0439E" w:rsidRDefault="00F0439E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Default="009D0B19">
      <w:pPr>
        <w:pStyle w:val="Textbody"/>
        <w:widowControl/>
        <w:spacing w:after="0"/>
        <w:jc w:val="center"/>
        <w:rPr>
          <w:color w:val="000000"/>
        </w:rPr>
      </w:pPr>
    </w:p>
    <w:p w:rsidR="009D0B19" w:rsidRPr="009D0B19" w:rsidRDefault="009D0B19" w:rsidP="009D0B19">
      <w:pPr>
        <w:jc w:val="center"/>
        <w:rPr>
          <w:rFonts w:cs="Times New Roman"/>
          <w:b/>
        </w:rPr>
      </w:pPr>
      <w:r w:rsidRPr="009D0B19">
        <w:rPr>
          <w:rFonts w:cs="Times New Roman"/>
          <w:b/>
        </w:rPr>
        <w:t>МУНИЦИПАЛЬНОЕ БЮДЖЕТНОЕ ДОШКОЛЬНОЕ ОБЩЕОБРАЗОВАТЕЛЬНОЕ УРЕЖДЕНИЕ «ДЕТСКИЙ САД №3»</w:t>
      </w:r>
    </w:p>
    <w:p w:rsidR="009D0B19" w:rsidRPr="009D0B19" w:rsidRDefault="009D0B19" w:rsidP="009D0B19">
      <w:pPr>
        <w:jc w:val="center"/>
        <w:rPr>
          <w:rFonts w:cs="Times New Roman"/>
          <w:b/>
        </w:rPr>
      </w:pPr>
      <w:r w:rsidRPr="009D0B19">
        <w:rPr>
          <w:rFonts w:cs="Times New Roman"/>
          <w:b/>
        </w:rPr>
        <w:t>МБДОУДС№3 «КРАСНАЯ ШАПОЧКА»</w:t>
      </w:r>
    </w:p>
    <w:p w:rsidR="00F0439E" w:rsidRDefault="00F0439E">
      <w:pPr>
        <w:pStyle w:val="Textbody"/>
        <w:widowControl/>
        <w:spacing w:after="0"/>
        <w:jc w:val="center"/>
        <w:rPr>
          <w:b/>
          <w:bCs/>
          <w:color w:val="000000"/>
          <w:sz w:val="120"/>
          <w:szCs w:val="120"/>
          <w:lang w:val="ru-RU"/>
        </w:rPr>
      </w:pPr>
    </w:p>
    <w:p w:rsidR="00F0439E" w:rsidRDefault="00234F0A">
      <w:pPr>
        <w:pStyle w:val="Textbody"/>
        <w:widowControl/>
        <w:spacing w:after="0"/>
        <w:jc w:val="center"/>
        <w:rPr>
          <w:b/>
          <w:bCs/>
          <w:color w:val="000000"/>
          <w:sz w:val="120"/>
          <w:szCs w:val="120"/>
          <w:lang w:val="ru-RU"/>
        </w:rPr>
      </w:pPr>
      <w:r>
        <w:rPr>
          <w:b/>
          <w:bCs/>
          <w:color w:val="000000"/>
          <w:sz w:val="120"/>
          <w:szCs w:val="120"/>
          <w:lang w:val="ru-RU"/>
        </w:rPr>
        <w:t>Проект</w:t>
      </w:r>
    </w:p>
    <w:p w:rsidR="00F0439E" w:rsidRDefault="00F0439E">
      <w:pPr>
        <w:pStyle w:val="Textbody"/>
        <w:widowControl/>
        <w:spacing w:after="0"/>
        <w:jc w:val="center"/>
        <w:rPr>
          <w:b/>
          <w:bCs/>
          <w:color w:val="000000"/>
          <w:sz w:val="36"/>
          <w:szCs w:val="36"/>
          <w:lang w:val="ru-RU"/>
        </w:rPr>
      </w:pPr>
    </w:p>
    <w:p w:rsidR="00F0439E" w:rsidRDefault="00234F0A">
      <w:pPr>
        <w:pStyle w:val="Textbody"/>
        <w:widowControl/>
        <w:spacing w:after="0"/>
        <w:jc w:val="center"/>
      </w:pPr>
      <w:r>
        <w:rPr>
          <w:rFonts w:ascii="Helvetica Neue" w:hAnsi="Helvetica Neue"/>
          <w:b/>
          <w:bCs/>
          <w:color w:val="000000"/>
          <w:sz w:val="80"/>
          <w:szCs w:val="80"/>
          <w:lang w:val="ru-RU"/>
        </w:rPr>
        <w:t>«</w:t>
      </w:r>
      <w:r>
        <w:rPr>
          <w:b/>
          <w:bCs/>
          <w:color w:val="000000"/>
          <w:sz w:val="80"/>
          <w:szCs w:val="80"/>
          <w:lang w:val="ru-RU"/>
        </w:rPr>
        <w:t>В мире профессий</w:t>
      </w:r>
      <w:r>
        <w:rPr>
          <w:rFonts w:ascii="Helvetica Neue" w:hAnsi="Helvetica Neue"/>
          <w:b/>
          <w:bCs/>
          <w:color w:val="000000"/>
          <w:sz w:val="80"/>
          <w:szCs w:val="80"/>
          <w:lang w:val="ru-RU"/>
        </w:rPr>
        <w:t>»</w:t>
      </w:r>
    </w:p>
    <w:p w:rsidR="00F0439E" w:rsidRDefault="00F0439E">
      <w:pPr>
        <w:pStyle w:val="Textbody"/>
        <w:widowControl/>
        <w:spacing w:after="0"/>
        <w:jc w:val="center"/>
        <w:rPr>
          <w:rFonts w:ascii="Helvetica Neue" w:hAnsi="Helvetica Neue"/>
          <w:b/>
          <w:bCs/>
          <w:color w:val="000000"/>
          <w:sz w:val="36"/>
          <w:szCs w:val="36"/>
          <w:lang w:val="ru-RU"/>
        </w:rPr>
      </w:pPr>
    </w:p>
    <w:p w:rsidR="00F0439E" w:rsidRDefault="00F0439E">
      <w:pPr>
        <w:pStyle w:val="Textbody"/>
        <w:widowControl/>
        <w:spacing w:after="0"/>
        <w:jc w:val="center"/>
        <w:rPr>
          <w:rFonts w:ascii="Helvetica Neue" w:hAnsi="Helvetica Neue"/>
          <w:b/>
          <w:bCs/>
          <w:color w:val="000000"/>
          <w:lang w:val="ru-RU"/>
        </w:rPr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Pr="009D0B19" w:rsidRDefault="00F0439E" w:rsidP="009D0B19">
      <w:pPr>
        <w:pStyle w:val="Textbody"/>
        <w:widowControl/>
        <w:spacing w:after="0"/>
        <w:ind w:right="2064"/>
        <w:rPr>
          <w:rFonts w:cs="Times New Roman"/>
          <w:b/>
          <w:bCs/>
          <w:color w:val="000000"/>
          <w:sz w:val="32"/>
          <w:szCs w:val="32"/>
          <w:lang w:val="ru-RU"/>
        </w:rPr>
      </w:pPr>
    </w:p>
    <w:p w:rsidR="00F0439E" w:rsidRPr="009D0B19" w:rsidRDefault="009D0B19" w:rsidP="009D0B19">
      <w:pPr>
        <w:pStyle w:val="Textbody"/>
        <w:widowControl/>
        <w:spacing w:after="0"/>
        <w:ind w:right="2064"/>
        <w:jc w:val="right"/>
        <w:rPr>
          <w:rFonts w:cs="Times New Roman"/>
          <w:b/>
          <w:bCs/>
          <w:color w:val="000000"/>
          <w:sz w:val="32"/>
          <w:szCs w:val="32"/>
          <w:lang w:val="ru-RU"/>
        </w:rPr>
      </w:pPr>
      <w:r w:rsidRPr="009D0B19">
        <w:rPr>
          <w:rFonts w:cs="Times New Roman"/>
          <w:b/>
          <w:bCs/>
          <w:color w:val="000000"/>
          <w:sz w:val="32"/>
          <w:szCs w:val="32"/>
          <w:lang w:val="ru-RU"/>
        </w:rPr>
        <w:t xml:space="preserve">                                                       </w:t>
      </w:r>
      <w:r w:rsidR="00234F0A" w:rsidRPr="009D0B19">
        <w:rPr>
          <w:rFonts w:cs="Times New Roman"/>
          <w:b/>
          <w:bCs/>
          <w:color w:val="000000"/>
          <w:sz w:val="32"/>
          <w:szCs w:val="32"/>
          <w:lang w:val="ru-RU"/>
        </w:rPr>
        <w:t>Автор: Кудякова Марина</w:t>
      </w:r>
      <w:r w:rsidRPr="009D0B19">
        <w:rPr>
          <w:rFonts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="00234F0A" w:rsidRPr="009D0B19">
        <w:rPr>
          <w:rFonts w:cs="Times New Roman"/>
          <w:b/>
          <w:bCs/>
          <w:color w:val="000000"/>
          <w:sz w:val="32"/>
          <w:szCs w:val="32"/>
          <w:lang w:val="ru-RU"/>
        </w:rPr>
        <w:t xml:space="preserve">                                                                                                </w:t>
      </w:r>
      <w:r w:rsidRPr="009D0B19">
        <w:rPr>
          <w:rFonts w:cs="Times New Roman"/>
          <w:b/>
          <w:bCs/>
          <w:color w:val="000000"/>
          <w:sz w:val="32"/>
          <w:szCs w:val="32"/>
          <w:lang w:val="ru-RU"/>
        </w:rPr>
        <w:t xml:space="preserve">                           </w:t>
      </w:r>
      <w:r w:rsidR="00234F0A" w:rsidRPr="009D0B19">
        <w:rPr>
          <w:rFonts w:cs="Times New Roman"/>
          <w:b/>
          <w:bCs/>
          <w:color w:val="000000"/>
          <w:sz w:val="32"/>
          <w:szCs w:val="32"/>
          <w:lang w:val="ru-RU"/>
        </w:rPr>
        <w:t>Сергеевна</w:t>
      </w: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9D0B19" w:rsidRDefault="009D0B19">
      <w:pPr>
        <w:pStyle w:val="Textbody"/>
        <w:widowControl/>
        <w:spacing w:after="0"/>
        <w:jc w:val="center"/>
      </w:pPr>
    </w:p>
    <w:p w:rsidR="00F0439E" w:rsidRDefault="00F0439E">
      <w:pPr>
        <w:pStyle w:val="Textbody"/>
        <w:widowControl/>
        <w:spacing w:after="0"/>
        <w:jc w:val="center"/>
      </w:pPr>
    </w:p>
    <w:p w:rsidR="00F0439E" w:rsidRPr="009D0B19" w:rsidRDefault="00234F0A">
      <w:pPr>
        <w:pStyle w:val="Textbody"/>
        <w:widowControl/>
        <w:spacing w:after="0"/>
        <w:jc w:val="center"/>
        <w:rPr>
          <w:sz w:val="32"/>
          <w:szCs w:val="32"/>
        </w:rPr>
      </w:pPr>
      <w:r w:rsidRPr="009D0B19">
        <w:rPr>
          <w:b/>
          <w:bCs/>
          <w:color w:val="000000"/>
          <w:sz w:val="32"/>
          <w:szCs w:val="32"/>
          <w:lang w:val="ru-RU"/>
        </w:rPr>
        <w:t>г. Сасово 2019 г.</w:t>
      </w:r>
    </w:p>
    <w:p w:rsidR="009D0B19" w:rsidRDefault="009D0B19" w:rsidP="009D0B19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МУНИЦИПАЛЬНОЕ БЮДЖЕТНОЕ ДОШКОЛЬНОЕ ОБРАЗОВАТЕЛЬНОЕ УЧРЕЖДЕНИЕ «ДЕТСКИЙ САД №3 «КРАСНАЯ ШАПОЧКА»</w:t>
      </w:r>
    </w:p>
    <w:p w:rsidR="009D0B19" w:rsidRDefault="009D0B19" w:rsidP="009D0B19">
      <w:pPr>
        <w:jc w:val="center"/>
        <w:rPr>
          <w:rFonts w:cs="Times New Roman"/>
          <w:b/>
        </w:rPr>
      </w:pPr>
    </w:p>
    <w:p w:rsidR="009D0B19" w:rsidRDefault="009D0B19" w:rsidP="009D0B19">
      <w:pPr>
        <w:jc w:val="center"/>
        <w:rPr>
          <w:rFonts w:cs="Times New Roman"/>
          <w:b/>
        </w:rPr>
      </w:pPr>
    </w:p>
    <w:p w:rsidR="009D0B19" w:rsidRDefault="009D0B19" w:rsidP="009D0B19">
      <w:pPr>
        <w:jc w:val="center"/>
        <w:rPr>
          <w:rFonts w:cs="Times New Roman"/>
          <w:b/>
        </w:rPr>
      </w:pPr>
    </w:p>
    <w:p w:rsidR="009D0B19" w:rsidRDefault="009D0B19" w:rsidP="009D0B19">
      <w:pPr>
        <w:jc w:val="center"/>
        <w:rPr>
          <w:rFonts w:cs="Times New Roman"/>
          <w:b/>
        </w:rPr>
      </w:pPr>
    </w:p>
    <w:p w:rsidR="009D0B19" w:rsidRDefault="009D0B19" w:rsidP="009D0B19">
      <w:pPr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ПАСПОРТ</w:t>
      </w:r>
      <w:r>
        <w:rPr>
          <w:rFonts w:cs="Times New Roman"/>
          <w:b/>
          <w:sz w:val="48"/>
          <w:szCs w:val="48"/>
          <w:lang w:val="ru-RU"/>
        </w:rPr>
        <w:t xml:space="preserve"> </w:t>
      </w:r>
      <w:r>
        <w:rPr>
          <w:rFonts w:cs="Times New Roman"/>
          <w:b/>
          <w:sz w:val="48"/>
          <w:szCs w:val="48"/>
        </w:rPr>
        <w:t>ПРОЕКТА</w:t>
      </w:r>
    </w:p>
    <w:p w:rsidR="009D0B19" w:rsidRDefault="009D0B19" w:rsidP="009D0B19">
      <w:pPr>
        <w:jc w:val="center"/>
        <w:rPr>
          <w:rFonts w:cs="Times New Roman"/>
          <w:b/>
          <w:sz w:val="72"/>
          <w:szCs w:val="72"/>
        </w:rPr>
      </w:pPr>
      <w:r w:rsidRPr="00B37130">
        <w:rPr>
          <w:rFonts w:cs="Times New Roman"/>
          <w:b/>
          <w:sz w:val="72"/>
          <w:szCs w:val="72"/>
        </w:rPr>
        <w:t>«</w:t>
      </w:r>
      <w:r>
        <w:rPr>
          <w:rFonts w:cs="Times New Roman"/>
          <w:b/>
          <w:sz w:val="72"/>
          <w:szCs w:val="72"/>
        </w:rPr>
        <w:t>В МИРЕ ПРОФЕССИЙ</w:t>
      </w:r>
      <w:r w:rsidRPr="00B37130">
        <w:rPr>
          <w:rFonts w:cs="Times New Roman"/>
          <w:b/>
          <w:sz w:val="72"/>
          <w:szCs w:val="72"/>
        </w:rPr>
        <w:t>»</w:t>
      </w:r>
    </w:p>
    <w:p w:rsidR="009D0B19" w:rsidRDefault="009D0B19" w:rsidP="009D0B19">
      <w:pPr>
        <w:jc w:val="center"/>
        <w:rPr>
          <w:rFonts w:cs="Times New Roman"/>
          <w:b/>
          <w:sz w:val="72"/>
          <w:szCs w:val="72"/>
        </w:rPr>
      </w:pPr>
    </w:p>
    <w:p w:rsidR="009D0B19" w:rsidRPr="009D0B19" w:rsidRDefault="009D0B19" w:rsidP="009D0B19">
      <w:pPr>
        <w:jc w:val="right"/>
        <w:rPr>
          <w:rFonts w:cs="Times New Roman"/>
          <w:b/>
          <w:sz w:val="48"/>
          <w:szCs w:val="48"/>
          <w:lang w:val="ru-RU"/>
        </w:rPr>
      </w:pPr>
      <w:r>
        <w:rPr>
          <w:rFonts w:cs="Times New Roman"/>
          <w:b/>
          <w:sz w:val="48"/>
          <w:szCs w:val="48"/>
        </w:rPr>
        <w:t xml:space="preserve">АВТОР: </w:t>
      </w:r>
      <w:r>
        <w:rPr>
          <w:rFonts w:cs="Times New Roman"/>
          <w:b/>
          <w:sz w:val="48"/>
          <w:szCs w:val="48"/>
          <w:lang w:val="ru-RU"/>
        </w:rPr>
        <w:t>КУДЯКОВА М.С.</w:t>
      </w:r>
    </w:p>
    <w:p w:rsidR="009D0B19" w:rsidRDefault="009D0B19" w:rsidP="009D0B19">
      <w:pPr>
        <w:jc w:val="right"/>
        <w:rPr>
          <w:rFonts w:cs="Times New Roman"/>
          <w:b/>
          <w:sz w:val="48"/>
          <w:szCs w:val="48"/>
        </w:rPr>
      </w:pPr>
    </w:p>
    <w:p w:rsidR="009D0B19" w:rsidRDefault="009D0B19" w:rsidP="009D0B19">
      <w:pPr>
        <w:jc w:val="right"/>
        <w:rPr>
          <w:rFonts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12FC0A" wp14:editId="445BAC87">
            <wp:simplePos x="0" y="0"/>
            <wp:positionH relativeFrom="column">
              <wp:posOffset>228600</wp:posOffset>
            </wp:positionH>
            <wp:positionV relativeFrom="paragraph">
              <wp:posOffset>45176</wp:posOffset>
            </wp:positionV>
            <wp:extent cx="6464935" cy="48488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531784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0B19" w:rsidRDefault="009D0B19" w:rsidP="009D0B19">
      <w:pPr>
        <w:jc w:val="right"/>
        <w:rPr>
          <w:rFonts w:cs="Times New Roman"/>
          <w:b/>
          <w:sz w:val="48"/>
          <w:szCs w:val="48"/>
        </w:rPr>
      </w:pPr>
    </w:p>
    <w:p w:rsidR="009D0B19" w:rsidRDefault="009D0B19" w:rsidP="009D0B19">
      <w:pPr>
        <w:jc w:val="center"/>
        <w:rPr>
          <w:sz w:val="28"/>
          <w:szCs w:val="28"/>
        </w:rPr>
      </w:pPr>
    </w:p>
    <w:p w:rsidR="009D0B19" w:rsidRDefault="009D0B19" w:rsidP="009D0B19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 САСОВО 2019</w:t>
      </w:r>
      <w:r>
        <w:rPr>
          <w:rFonts w:cs="Times New Roman"/>
          <w:b/>
          <w:sz w:val="28"/>
          <w:szCs w:val="28"/>
        </w:rPr>
        <w:t>г</w:t>
      </w:r>
    </w:p>
    <w:p w:rsidR="00F0439E" w:rsidRPr="00C8179E" w:rsidRDefault="00DC6A30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lastRenderedPageBreak/>
        <w:t>АКТУАЛЬНОСТЬ :</w:t>
      </w:r>
    </w:p>
    <w:p w:rsidR="006B6995" w:rsidRPr="006B6995" w:rsidRDefault="006B6995" w:rsidP="006B6995">
      <w:pPr>
        <w:pStyle w:val="a8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6"/>
        </w:rPr>
      </w:pPr>
      <w:r w:rsidRPr="006B6995">
        <w:rPr>
          <w:color w:val="111111"/>
          <w:sz w:val="28"/>
          <w:szCs w:val="26"/>
        </w:rPr>
        <w:t>Центральным звеном знаний о социальной действительности являются знания о трудовой деятельности людей. Это содержание знаний имеет большое значение в социализации личности.</w:t>
      </w:r>
    </w:p>
    <w:p w:rsidR="006B6995" w:rsidRPr="006B6995" w:rsidRDefault="006B6995" w:rsidP="006B699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6B6995">
        <w:rPr>
          <w:color w:val="111111"/>
          <w:sz w:val="28"/>
          <w:szCs w:val="26"/>
        </w:rPr>
        <w:t>От уровня знаний дошкольников о труде, </w:t>
      </w:r>
      <w:r w:rsidRPr="006B6995">
        <w:rPr>
          <w:rStyle w:val="a9"/>
          <w:b w:val="0"/>
          <w:color w:val="111111"/>
          <w:sz w:val="28"/>
          <w:szCs w:val="26"/>
          <w:bdr w:val="none" w:sz="0" w:space="0" w:color="auto" w:frame="1"/>
        </w:rPr>
        <w:t>профессиях</w:t>
      </w:r>
      <w:r w:rsidRPr="006B6995">
        <w:rPr>
          <w:color w:val="111111"/>
          <w:sz w:val="28"/>
          <w:szCs w:val="26"/>
        </w:rPr>
        <w:t>, зависит их интерес к труду, развитие их познавательной деятельности, и умение практически выполнять доступные трудовые процессы.</w:t>
      </w:r>
    </w:p>
    <w:p w:rsidR="006B6995" w:rsidRPr="006B6995" w:rsidRDefault="006B6995" w:rsidP="006B699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6B6995">
        <w:rPr>
          <w:color w:val="111111"/>
          <w:sz w:val="28"/>
          <w:szCs w:val="26"/>
        </w:rPr>
        <w:t>Формирование обобщенных представлений о значимости труда взрослых требует наличие у ребенка, прежде всего четких понятий о том, что в каждом конкретном процессе достигается результат, имеющий точное значение – удовлетворять ту или иную потребность. Следовательно, знание назначения вещи позволит ребенку понять конкретную ценность каждого трудового процесса </w:t>
      </w:r>
      <w:r w:rsidRPr="006B6995">
        <w:rPr>
          <w:i/>
          <w:iCs/>
          <w:color w:val="111111"/>
          <w:sz w:val="28"/>
          <w:szCs w:val="26"/>
          <w:bdr w:val="none" w:sz="0" w:space="0" w:color="auto" w:frame="1"/>
        </w:rPr>
        <w:t>(мытья посуды, вязание шапочки, приготовления еды и т. п.)</w:t>
      </w:r>
      <w:r w:rsidRPr="006B6995">
        <w:rPr>
          <w:color w:val="111111"/>
          <w:sz w:val="28"/>
          <w:szCs w:val="26"/>
        </w:rPr>
        <w:t>.</w:t>
      </w:r>
    </w:p>
    <w:p w:rsidR="006B6995" w:rsidRPr="006B6995" w:rsidRDefault="006B6995" w:rsidP="006B699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6B6995">
        <w:rPr>
          <w:color w:val="111111"/>
          <w:sz w:val="28"/>
          <w:szCs w:val="26"/>
        </w:rPr>
        <w:t>Ознакомление с трудовой деятельностью взрослых имеет решающее значение для формирования у ребенка первоначальных представлений о роли труда и значимости </w:t>
      </w:r>
      <w:r w:rsidRPr="006B6995">
        <w:rPr>
          <w:rStyle w:val="a9"/>
          <w:color w:val="111111"/>
          <w:sz w:val="28"/>
          <w:szCs w:val="26"/>
          <w:bdr w:val="none" w:sz="0" w:space="0" w:color="auto" w:frame="1"/>
        </w:rPr>
        <w:t>профессий в жизни общества</w:t>
      </w:r>
      <w:r w:rsidRPr="006B6995">
        <w:rPr>
          <w:color w:val="111111"/>
          <w:sz w:val="28"/>
          <w:szCs w:val="26"/>
        </w:rPr>
        <w:t>.</w:t>
      </w:r>
    </w:p>
    <w:p w:rsidR="006B6995" w:rsidRPr="006B6995" w:rsidRDefault="006B6995" w:rsidP="006B6995">
      <w:pPr>
        <w:pStyle w:val="a8"/>
        <w:shd w:val="clear" w:color="auto" w:fill="FFFFFF"/>
        <w:spacing w:before="0" w:beforeAutospacing="0" w:after="240" w:afterAutospacing="0"/>
        <w:ind w:firstLine="360"/>
        <w:rPr>
          <w:color w:val="111111"/>
          <w:sz w:val="28"/>
          <w:szCs w:val="26"/>
        </w:rPr>
      </w:pPr>
      <w:r w:rsidRPr="006B6995">
        <w:rPr>
          <w:rStyle w:val="a9"/>
          <w:color w:val="111111"/>
          <w:sz w:val="28"/>
          <w:szCs w:val="26"/>
          <w:bdr w:val="none" w:sz="0" w:space="0" w:color="auto" w:frame="1"/>
        </w:rPr>
        <w:t>Профессия – это труд</w:t>
      </w:r>
      <w:r w:rsidRPr="006B6995">
        <w:rPr>
          <w:color w:val="111111"/>
          <w:sz w:val="28"/>
          <w:szCs w:val="26"/>
        </w:rPr>
        <w:t>, которому человек посвящает свою жизнь. Мы должны помочь ребенку с детства обрести целостное представление о любимой </w:t>
      </w:r>
      <w:r w:rsidRPr="006B6995">
        <w:rPr>
          <w:rStyle w:val="a9"/>
          <w:b w:val="0"/>
          <w:color w:val="111111"/>
          <w:sz w:val="28"/>
          <w:szCs w:val="26"/>
          <w:bdr w:val="none" w:sz="0" w:space="0" w:color="auto" w:frame="1"/>
        </w:rPr>
        <w:t>профессии</w:t>
      </w:r>
      <w:r w:rsidRPr="006B6995">
        <w:rPr>
          <w:color w:val="111111"/>
          <w:sz w:val="28"/>
          <w:szCs w:val="26"/>
        </w:rPr>
        <w:t>, доставляющей радость ему самому и приносящую пользу детям.</w:t>
      </w:r>
    </w:p>
    <w:p w:rsidR="00F043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p w:rsidR="006B6995" w:rsidRPr="00C8179E" w:rsidRDefault="006B6995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0"/>
        <w:gridCol w:w="8003"/>
      </w:tblGrid>
      <w:tr w:rsidR="00C8179E" w:rsidRPr="006B6995" w:rsidTr="006B6995">
        <w:trPr>
          <w:trHeight w:val="697"/>
        </w:trPr>
        <w:tc>
          <w:tcPr>
            <w:tcW w:w="2890" w:type="dxa"/>
          </w:tcPr>
          <w:p w:rsidR="00C8179E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  <w:r>
              <w:rPr>
                <w:rFonts w:cs="Times New Roman"/>
                <w:b/>
                <w:sz w:val="28"/>
                <w:szCs w:val="26"/>
                <w:lang w:val="ru-RU"/>
              </w:rPr>
              <w:lastRenderedPageBreak/>
              <w:t>Тема проекта:</w:t>
            </w:r>
          </w:p>
        </w:tc>
        <w:tc>
          <w:tcPr>
            <w:tcW w:w="8003" w:type="dxa"/>
          </w:tcPr>
          <w:p w:rsidR="00C8179E" w:rsidRPr="006B6995" w:rsidRDefault="006B6995" w:rsidP="006B6995">
            <w:pPr>
              <w:ind w:left="90"/>
              <w:rPr>
                <w:rFonts w:cs="Times New Roman"/>
                <w:sz w:val="28"/>
                <w:lang w:val="ru-RU"/>
              </w:rPr>
            </w:pPr>
            <w:r>
              <w:rPr>
                <w:rFonts w:cs="Times New Roman"/>
                <w:sz w:val="28"/>
                <w:lang w:val="ru-RU"/>
              </w:rPr>
              <w:t>«В мире профессий»</w:t>
            </w:r>
          </w:p>
        </w:tc>
      </w:tr>
      <w:tr w:rsidR="006B6995" w:rsidRPr="006B6995" w:rsidTr="006B6995">
        <w:trPr>
          <w:trHeight w:val="697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Продолжительность проекта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ind w:left="90"/>
              <w:rPr>
                <w:rFonts w:cs="Times New Roman"/>
                <w:sz w:val="28"/>
              </w:rPr>
            </w:pPr>
            <w:r w:rsidRPr="006B6995">
              <w:rPr>
                <w:rFonts w:cs="Times New Roman"/>
                <w:sz w:val="28"/>
              </w:rPr>
              <w:t>Краткосрочный (одна неделя)</w:t>
            </w:r>
          </w:p>
        </w:tc>
      </w:tr>
      <w:tr w:rsidR="006B6995" w:rsidRPr="006B6995" w:rsidTr="006B6995">
        <w:trPr>
          <w:trHeight w:val="515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Вид проекта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rPr>
                <w:rFonts w:cs="Times New Roman"/>
                <w:sz w:val="28"/>
              </w:rPr>
            </w:pPr>
            <w:r w:rsidRPr="006B6995">
              <w:rPr>
                <w:rFonts w:eastAsia="Times New Roman" w:cs="Times New Roman"/>
                <w:sz w:val="28"/>
                <w:lang w:eastAsia="ru-RU"/>
              </w:rPr>
              <w:t>практико-ориентированный.</w:t>
            </w:r>
          </w:p>
        </w:tc>
      </w:tr>
      <w:tr w:rsidR="006B6995" w:rsidRPr="006B6995" w:rsidTr="006B6995">
        <w:trPr>
          <w:trHeight w:val="515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Участники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ind w:left="90"/>
              <w:rPr>
                <w:rFonts w:cs="Times New Roman"/>
                <w:sz w:val="28"/>
              </w:rPr>
            </w:pPr>
            <w:r w:rsidRPr="006B6995">
              <w:rPr>
                <w:rFonts w:cs="Times New Roman"/>
                <w:sz w:val="28"/>
              </w:rPr>
              <w:t xml:space="preserve">Дети </w:t>
            </w:r>
          </w:p>
          <w:p w:rsidR="006B6995" w:rsidRPr="006B6995" w:rsidRDefault="006B6995" w:rsidP="006B6995">
            <w:pPr>
              <w:ind w:left="90"/>
              <w:rPr>
                <w:rFonts w:cs="Times New Roman"/>
                <w:sz w:val="28"/>
              </w:rPr>
            </w:pPr>
            <w:r w:rsidRPr="006B6995">
              <w:rPr>
                <w:rFonts w:cs="Times New Roman"/>
                <w:sz w:val="28"/>
              </w:rPr>
              <w:t xml:space="preserve">Воспитатель        </w:t>
            </w:r>
          </w:p>
          <w:p w:rsidR="006B6995" w:rsidRPr="006B6995" w:rsidRDefault="006B6995" w:rsidP="006B6995">
            <w:pPr>
              <w:ind w:left="90"/>
              <w:rPr>
                <w:rFonts w:cs="Times New Roman"/>
                <w:sz w:val="28"/>
              </w:rPr>
            </w:pPr>
            <w:r w:rsidRPr="006B6995">
              <w:rPr>
                <w:rFonts w:cs="Times New Roman"/>
                <w:sz w:val="28"/>
              </w:rPr>
              <w:t xml:space="preserve">Родители </w:t>
            </w:r>
          </w:p>
        </w:tc>
      </w:tr>
      <w:tr w:rsidR="006B6995" w:rsidRPr="006B6995" w:rsidTr="006B6995">
        <w:trPr>
          <w:trHeight w:val="480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Возраст детей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ind w:left="90"/>
              <w:rPr>
                <w:rFonts w:cs="Times New Roman"/>
                <w:sz w:val="28"/>
              </w:rPr>
            </w:pPr>
            <w:r w:rsidRPr="006B6995">
              <w:rPr>
                <w:rFonts w:cs="Times New Roman"/>
                <w:sz w:val="28"/>
              </w:rPr>
              <w:t>3-4 года</w:t>
            </w:r>
          </w:p>
        </w:tc>
      </w:tr>
      <w:tr w:rsidR="006B6995" w:rsidRPr="006B6995" w:rsidTr="006B6995">
        <w:trPr>
          <w:trHeight w:val="720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Проблема, значимая для детей, на решение которой направлен проект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pStyle w:val="a8"/>
              <w:spacing w:before="0" w:beforeAutospacing="0" w:after="0" w:afterAutospacing="0"/>
              <w:rPr>
                <w:sz w:val="28"/>
              </w:rPr>
            </w:pPr>
            <w:r w:rsidRPr="006B6995">
              <w:rPr>
                <w:color w:val="111111"/>
                <w:sz w:val="28"/>
                <w:szCs w:val="28"/>
              </w:rPr>
              <w:t>Представления о 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профессиях</w:t>
            </w:r>
            <w:r w:rsidRPr="006B6995">
              <w:rPr>
                <w:color w:val="111111"/>
                <w:sz w:val="28"/>
                <w:szCs w:val="28"/>
              </w:rPr>
              <w:t> у ребенка ограничены его небогатым жизненным опытом. Что бы расширить знания о разнообразии 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профессий</w:t>
            </w:r>
            <w:r w:rsidRPr="006B6995">
              <w:rPr>
                <w:color w:val="111111"/>
                <w:sz w:val="28"/>
                <w:szCs w:val="28"/>
              </w:rPr>
              <w:t>, было принято решение о создании образовательного 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проекта</w:t>
            </w:r>
            <w:r w:rsidRPr="006B6995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на</w:t>
            </w:r>
            <w:r w:rsidRPr="006B6995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тему</w:t>
            </w:r>
            <w:r w:rsidRPr="006B6995">
              <w:rPr>
                <w:color w:val="111111"/>
                <w:sz w:val="28"/>
                <w:szCs w:val="28"/>
              </w:rPr>
              <w:t>: «</w:t>
            </w:r>
            <w:r w:rsidRPr="006B6995">
              <w:rPr>
                <w:color w:val="111111"/>
                <w:sz w:val="28"/>
                <w:szCs w:val="28"/>
              </w:rPr>
              <w:t>В</w:t>
            </w:r>
            <w:r w:rsidRPr="006B6995">
              <w:rPr>
                <w:color w:val="111111"/>
                <w:sz w:val="28"/>
                <w:szCs w:val="28"/>
              </w:rPr>
              <w:t xml:space="preserve"> мире</w:t>
            </w:r>
            <w:r w:rsidRPr="006B6995">
              <w:rPr>
                <w:color w:val="111111"/>
                <w:sz w:val="28"/>
                <w:szCs w:val="28"/>
              </w:rPr>
              <w:t> 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професси</w:t>
            </w:r>
            <w:r w:rsidRPr="006B6995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й</w:t>
            </w:r>
            <w:r w:rsidRPr="006B6995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</w:tc>
      </w:tr>
      <w:tr w:rsidR="006B6995" w:rsidRPr="006B6995" w:rsidTr="006B6995">
        <w:trPr>
          <w:trHeight w:val="704"/>
        </w:trPr>
        <w:tc>
          <w:tcPr>
            <w:tcW w:w="2890" w:type="dxa"/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Цель проекта</w:t>
            </w:r>
          </w:p>
        </w:tc>
        <w:tc>
          <w:tcPr>
            <w:tcW w:w="8003" w:type="dxa"/>
          </w:tcPr>
          <w:p w:rsidR="006B6995" w:rsidRPr="006B6995" w:rsidRDefault="006B6995" w:rsidP="006B6995">
            <w:pPr>
              <w:pStyle w:val="Textbody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 xml:space="preserve">дать детям конкретные знания и представления о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разнообразности профессий и важности </w:t>
            </w:r>
            <w:r w:rsidRPr="006B6995">
              <w:rPr>
                <w:rFonts w:cs="Times New Roman"/>
                <w:sz w:val="28"/>
                <w:szCs w:val="28"/>
              </w:rPr>
              <w:t>труд</w:t>
            </w:r>
            <w:r>
              <w:rPr>
                <w:rFonts w:cs="Times New Roman"/>
                <w:sz w:val="28"/>
                <w:szCs w:val="28"/>
                <w:lang w:val="ru-RU"/>
              </w:rPr>
              <w:t>а</w:t>
            </w:r>
            <w:r w:rsidRPr="006B6995">
              <w:rPr>
                <w:rFonts w:cs="Times New Roman"/>
                <w:sz w:val="28"/>
                <w:szCs w:val="28"/>
              </w:rPr>
              <w:t>, доступном пониманию дошкольников 3-4 лет и воспитание положительного отношения к труду взрослых.</w:t>
            </w:r>
          </w:p>
        </w:tc>
      </w:tr>
      <w:tr w:rsidR="006B6995" w:rsidRPr="006B6995" w:rsidTr="006B6995">
        <w:trPr>
          <w:trHeight w:val="667"/>
        </w:trPr>
        <w:tc>
          <w:tcPr>
            <w:tcW w:w="2890" w:type="dxa"/>
            <w:tcBorders>
              <w:bottom w:val="dashed" w:sz="4" w:space="0" w:color="auto"/>
            </w:tcBorders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Задачи проекта</w:t>
            </w:r>
          </w:p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sz w:val="28"/>
                <w:szCs w:val="26"/>
              </w:rPr>
            </w:pPr>
          </w:p>
        </w:tc>
        <w:tc>
          <w:tcPr>
            <w:tcW w:w="8003" w:type="dxa"/>
            <w:tcBorders>
              <w:bottom w:val="dashed" w:sz="4" w:space="0" w:color="auto"/>
            </w:tcBorders>
          </w:tcPr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познакомить детей с р</w:t>
            </w:r>
            <w:r w:rsidRPr="006B6995">
              <w:rPr>
                <w:rFonts w:cs="Times New Roman"/>
                <w:sz w:val="28"/>
                <w:szCs w:val="28"/>
              </w:rPr>
              <w:t>азличными профессиями взрослых;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  <w:lang w:val="ru-RU"/>
              </w:rPr>
              <w:t>ф</w:t>
            </w:r>
            <w:r w:rsidRPr="006B6995">
              <w:rPr>
                <w:rFonts w:cs="Times New Roman"/>
                <w:sz w:val="28"/>
                <w:szCs w:val="28"/>
              </w:rPr>
              <w:t>ормировать у ребят трудовые действия;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расширение и закрепление представлений о профессиях людей;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ознакомление детей с трудовыми действиями, совершаемыми взрослыми, с орудиями труда, инструментами и результатом труда взрослых;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уточнение, расширение и активизация словаря по теме;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развитие зрительного внимания и восприятия;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развитие речевой и мыслительной деятельности, зрительно – двигательной координации, мелкой моторики;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2"/>
              </w:numPr>
              <w:tabs>
                <w:tab w:val="left" w:pos="335"/>
              </w:tabs>
              <w:spacing w:after="0"/>
              <w:ind w:left="335"/>
              <w:rPr>
                <w:sz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формирование навыков сотрудничества, взаимодействия в игровой деятельности, доброжелательности, самостоятельности, инициативности, ответственности.</w:t>
            </w:r>
          </w:p>
        </w:tc>
      </w:tr>
      <w:tr w:rsidR="006B6995" w:rsidRPr="006B6995" w:rsidTr="006B6995">
        <w:trPr>
          <w:trHeight w:val="667"/>
        </w:trPr>
        <w:tc>
          <w:tcPr>
            <w:tcW w:w="2890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6B6995">
              <w:rPr>
                <w:rFonts w:cs="Times New Roman"/>
                <w:b/>
                <w:sz w:val="28"/>
                <w:szCs w:val="26"/>
              </w:rPr>
              <w:t>Планируемые результаты</w:t>
            </w:r>
          </w:p>
        </w:tc>
        <w:tc>
          <w:tcPr>
            <w:tcW w:w="8003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Знание детьми информации о таких профессиях, как повар, врач, шофер, строитель;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Понимание детьми значимости этих профессий;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Умение организовать сюжетно-ролевые игры на основе имеющихся знаний;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Проявление признательности и уважения к труду взрослых;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Создание папки «Профессии»;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1"/>
              </w:numPr>
              <w:spacing w:after="0"/>
              <w:ind w:left="335"/>
              <w:jc w:val="both"/>
              <w:rPr>
                <w:sz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Организация фотовыставки «Профессия моих родителей».</w:t>
            </w:r>
          </w:p>
        </w:tc>
      </w:tr>
      <w:tr w:rsidR="006B6995" w:rsidRPr="006B6995" w:rsidTr="006B6995">
        <w:trPr>
          <w:trHeight w:val="667"/>
        </w:trPr>
        <w:tc>
          <w:tcPr>
            <w:tcW w:w="2890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Pr="006B6995" w:rsidRDefault="006B6995" w:rsidP="006B6995">
            <w:pPr>
              <w:pStyle w:val="Textbody"/>
              <w:widowControl/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B6995">
              <w:rPr>
                <w:rStyle w:val="StrongEmphasis"/>
                <w:rFonts w:cs="Times New Roman"/>
                <w:sz w:val="28"/>
                <w:szCs w:val="28"/>
              </w:rPr>
              <w:t>Методы проведения:</w:t>
            </w: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  <w:r>
              <w:rPr>
                <w:rFonts w:cs="Times New Roman"/>
                <w:b/>
                <w:sz w:val="28"/>
                <w:szCs w:val="26"/>
                <w:lang w:val="ru-RU"/>
              </w:rPr>
              <w:t xml:space="preserve">с детьми – </w:t>
            </w: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</w:p>
          <w:p w:rsidR="006B6995" w:rsidRPr="006B6995" w:rsidRDefault="006B6995" w:rsidP="006B6995">
            <w:pPr>
              <w:ind w:left="90"/>
              <w:jc w:val="center"/>
              <w:rPr>
                <w:rFonts w:cs="Times New Roman"/>
                <w:b/>
                <w:sz w:val="28"/>
                <w:szCs w:val="26"/>
                <w:lang w:val="ru-RU"/>
              </w:rPr>
            </w:pPr>
            <w:r>
              <w:rPr>
                <w:rFonts w:cs="Times New Roman"/>
                <w:b/>
                <w:sz w:val="28"/>
                <w:szCs w:val="26"/>
                <w:lang w:val="ru-RU"/>
              </w:rPr>
              <w:t xml:space="preserve">с родителями -    </w:t>
            </w:r>
          </w:p>
        </w:tc>
        <w:tc>
          <w:tcPr>
            <w:tcW w:w="8003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</w:p>
          <w:p w:rsidR="006B6995" w:rsidRP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1. Непосредственно-образовательная деятельность;</w:t>
            </w:r>
          </w:p>
          <w:p w:rsidR="006B6995" w:rsidRP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2. Художественное творчество;</w:t>
            </w:r>
          </w:p>
          <w:p w:rsidR="006B6995" w:rsidRP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lastRenderedPageBreak/>
              <w:t>3. Чтение художественной литературы;</w:t>
            </w:r>
          </w:p>
          <w:p w:rsidR="006B6995" w:rsidRP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4. Целевые экскурсии на территории детского сада ;</w:t>
            </w:r>
          </w:p>
          <w:p w:rsid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  <w:r w:rsidRPr="006B6995">
              <w:rPr>
                <w:rFonts w:cs="Times New Roman"/>
                <w:sz w:val="28"/>
                <w:szCs w:val="28"/>
              </w:rPr>
              <w:t>5. Игровая деятельность: дидактические, сюжетно-ролевые, подвижные игры.</w:t>
            </w:r>
          </w:p>
          <w:p w:rsidR="006B6995" w:rsidRDefault="006B6995" w:rsidP="006B6995">
            <w:pPr>
              <w:pStyle w:val="Textbody"/>
              <w:widowControl/>
              <w:spacing w:after="0"/>
              <w:ind w:hanging="25"/>
              <w:jc w:val="both"/>
              <w:rPr>
                <w:rFonts w:cs="Times New Roman"/>
                <w:sz w:val="28"/>
                <w:szCs w:val="28"/>
              </w:rPr>
            </w:pP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Разместить в родительском уголке консультацию о роли труда взрослых в воспитании детей;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Предложить родителям провести беседу с детьми дома о своих </w:t>
            </w:r>
            <w:r w:rsidRPr="006B6995">
              <w:rPr>
                <w:rStyle w:val="a9"/>
                <w:color w:val="111111"/>
                <w:sz w:val="28"/>
                <w:szCs w:val="26"/>
                <w:bdr w:val="none" w:sz="0" w:space="0" w:color="auto" w:frame="1"/>
              </w:rPr>
              <w:t>профессиях </w:t>
            </w:r>
            <w:r w:rsidRPr="006B6995">
              <w:rPr>
                <w:i/>
                <w:iCs/>
                <w:color w:val="111111"/>
                <w:sz w:val="28"/>
                <w:szCs w:val="26"/>
                <w:bdr w:val="none" w:sz="0" w:space="0" w:color="auto" w:frame="1"/>
              </w:rPr>
              <w:t>(кем работают, что им необходимо для выполнения)</w:t>
            </w:r>
            <w:r w:rsidRPr="006B6995">
              <w:rPr>
                <w:color w:val="111111"/>
                <w:sz w:val="28"/>
                <w:szCs w:val="26"/>
              </w:rPr>
              <w:t>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Пригласить маму, работающую медсестрой для проведения беседы о </w:t>
            </w:r>
            <w:r w:rsidRPr="006B6995">
              <w:rPr>
                <w:rStyle w:val="a9"/>
                <w:color w:val="111111"/>
                <w:sz w:val="28"/>
                <w:szCs w:val="26"/>
                <w:bdr w:val="none" w:sz="0" w:space="0" w:color="auto" w:frame="1"/>
              </w:rPr>
              <w:t>профессии медсестры</w:t>
            </w:r>
            <w:r w:rsidRPr="006B6995">
              <w:rPr>
                <w:color w:val="111111"/>
                <w:sz w:val="28"/>
                <w:szCs w:val="26"/>
              </w:rPr>
              <w:t>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Предложить родителям принести в </w:t>
            </w:r>
            <w:r w:rsidRPr="006B6995">
              <w:rPr>
                <w:rStyle w:val="a9"/>
                <w:color w:val="111111"/>
                <w:sz w:val="28"/>
                <w:szCs w:val="26"/>
                <w:bdr w:val="none" w:sz="0" w:space="0" w:color="auto" w:frame="1"/>
              </w:rPr>
              <w:t>группу фото о своих профессиях</w:t>
            </w:r>
            <w:r w:rsidRPr="006B6995">
              <w:rPr>
                <w:color w:val="111111"/>
                <w:sz w:val="28"/>
                <w:szCs w:val="26"/>
              </w:rPr>
              <w:t>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Провести беседу о привлечении детей дома к выполнению трудовых поручений, оказание помощи в стирке, уборке;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/>
              <w:rPr>
                <w:color w:val="111111"/>
                <w:sz w:val="28"/>
                <w:szCs w:val="26"/>
              </w:rPr>
            </w:pPr>
            <w:r w:rsidRPr="006B6995">
              <w:rPr>
                <w:color w:val="111111"/>
                <w:sz w:val="28"/>
                <w:szCs w:val="26"/>
              </w:rPr>
              <w:t>Рекомендовать родителям во время возвращения домой побеседовать с детьми о труде дворника, обращая внимание на его результаты;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 w:hanging="304"/>
              <w:jc w:val="both"/>
              <w:rPr>
                <w:sz w:val="28"/>
                <w:szCs w:val="28"/>
              </w:rPr>
            </w:pPr>
            <w:r w:rsidRPr="006B6995">
              <w:rPr>
                <w:color w:val="111111"/>
                <w:sz w:val="28"/>
                <w:szCs w:val="26"/>
              </w:rPr>
              <w:t>Поручить родителям изготовить книжки-малышки </w:t>
            </w:r>
            <w:r w:rsidRPr="006B6995">
              <w:rPr>
                <w:i/>
                <w:iCs/>
                <w:color w:val="111111"/>
                <w:sz w:val="28"/>
                <w:szCs w:val="26"/>
                <w:bdr w:val="none" w:sz="0" w:space="0" w:color="auto" w:frame="1"/>
              </w:rPr>
              <w:t>«В мире </w:t>
            </w:r>
            <w:r w:rsidRPr="006B6995">
              <w:rPr>
                <w:rStyle w:val="a9"/>
                <w:i/>
                <w:iCs/>
                <w:color w:val="111111"/>
                <w:sz w:val="28"/>
                <w:szCs w:val="26"/>
                <w:bdr w:val="none" w:sz="0" w:space="0" w:color="auto" w:frame="1"/>
              </w:rPr>
              <w:t>профессий</w:t>
            </w:r>
            <w:r w:rsidRPr="006B6995">
              <w:rPr>
                <w:i/>
                <w:iCs/>
                <w:color w:val="111111"/>
                <w:sz w:val="28"/>
                <w:szCs w:val="26"/>
                <w:bdr w:val="none" w:sz="0" w:space="0" w:color="auto" w:frame="1"/>
              </w:rPr>
              <w:t>»</w:t>
            </w:r>
            <w:r w:rsidRPr="006B6995">
              <w:rPr>
                <w:color w:val="111111"/>
                <w:sz w:val="28"/>
                <w:szCs w:val="26"/>
              </w:rPr>
              <w:t> с использованием художественного слова;</w:t>
            </w:r>
          </w:p>
          <w:p w:rsidR="006B6995" w:rsidRPr="006B6995" w:rsidRDefault="006B6995" w:rsidP="006B699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695" w:hanging="304"/>
              <w:jc w:val="both"/>
              <w:rPr>
                <w:sz w:val="28"/>
                <w:szCs w:val="28"/>
              </w:rPr>
            </w:pPr>
            <w:r w:rsidRPr="006B6995">
              <w:rPr>
                <w:color w:val="111111"/>
                <w:sz w:val="28"/>
                <w:szCs w:val="26"/>
              </w:rPr>
              <w:t xml:space="preserve">Напомнить, чтобы родители принесли фотографии </w:t>
            </w:r>
            <w:r w:rsidRPr="006B6995">
              <w:rPr>
                <w:color w:val="111111"/>
                <w:sz w:val="28"/>
                <w:szCs w:val="26"/>
              </w:rPr>
              <w:t>с изображением на рабочем месте.</w:t>
            </w:r>
            <w:r w:rsidRPr="006B6995">
              <w:rPr>
                <w:sz w:val="28"/>
                <w:szCs w:val="28"/>
              </w:rPr>
              <w:t xml:space="preserve"> </w:t>
            </w:r>
          </w:p>
        </w:tc>
      </w:tr>
      <w:tr w:rsidR="006B6995" w:rsidRPr="006B6995" w:rsidTr="006B6995">
        <w:trPr>
          <w:trHeight w:val="667"/>
        </w:trPr>
        <w:tc>
          <w:tcPr>
            <w:tcW w:w="2890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Pr="00C8179E" w:rsidRDefault="006B6995" w:rsidP="006B6995">
            <w:pPr>
              <w:pStyle w:val="Textbody"/>
              <w:widowControl/>
              <w:spacing w:after="0"/>
              <w:ind w:firstLine="750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/>
                <w:bCs/>
                <w:sz w:val="28"/>
                <w:szCs w:val="28"/>
                <w:lang w:val="ru-RU"/>
              </w:rPr>
              <w:lastRenderedPageBreak/>
              <w:t>Средства реализации проекта:</w:t>
            </w:r>
          </w:p>
          <w:p w:rsidR="006B6995" w:rsidRPr="006B6995" w:rsidRDefault="006B6995" w:rsidP="006B6995">
            <w:pPr>
              <w:pStyle w:val="Textbody"/>
              <w:widowControl/>
              <w:spacing w:after="0"/>
              <w:jc w:val="center"/>
              <w:rPr>
                <w:rStyle w:val="StrongEmphasis"/>
                <w:rFonts w:cs="Times New Roman"/>
                <w:sz w:val="28"/>
                <w:szCs w:val="28"/>
              </w:rPr>
            </w:pPr>
          </w:p>
        </w:tc>
        <w:tc>
          <w:tcPr>
            <w:tcW w:w="8003" w:type="dxa"/>
            <w:tcBorders>
              <w:top w:val="single" w:sz="4" w:space="0" w:color="auto"/>
              <w:bottom w:val="single" w:sz="4" w:space="0" w:color="auto"/>
            </w:tcBorders>
          </w:tcPr>
          <w:p w:rsidR="006B6995" w:rsidRPr="00C8179E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Пополнить уголок «Кухня» следующими атрибутами: фартуки, посуда, овощи, фрукты.</w:t>
            </w:r>
          </w:p>
          <w:p w:rsidR="006B6995" w:rsidRPr="00C8179E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Пополнить игру «Больница» атрибутами: шприцы, градусники, фонендоскоп, медицинские халаты Внести дидактические игры: «Профессии», «У кого что?», «Что в мешочке лежит?», «Суп или компот»,.</w:t>
            </w:r>
          </w:p>
          <w:p w:rsidR="006B6995" w:rsidRPr="00C8179E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Пополнить библиотечку книгами Б. Заходер «Все работы хороши»; В. Маяковский «Кем быть?»; К. Чуковский «Федорино горе», К.Чуковский «Айболит».</w:t>
            </w:r>
          </w:p>
          <w:p w:rsidR="006B6995" w:rsidRPr="00C8179E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Оформить папку со стихами «Профессии».</w:t>
            </w:r>
          </w:p>
          <w:p w:rsidR="006B6995" w:rsidRPr="00C8179E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Внести в группу картины «Врач», «Повар», «Строитель», «Шофер».</w:t>
            </w:r>
          </w:p>
          <w:p w:rsidR="006B6995" w:rsidRPr="006B6995" w:rsidRDefault="006B6995" w:rsidP="006B6995">
            <w:pPr>
              <w:pStyle w:val="Textbody"/>
              <w:widowControl/>
              <w:numPr>
                <w:ilvl w:val="0"/>
                <w:numId w:val="6"/>
              </w:numPr>
              <w:spacing w:after="0"/>
              <w:ind w:left="391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Добавить в уголок мальчиков транспорт: грузовые машины, легковые машины, трактор, т.д подборка иллюстраций, стихотворений, загадок о профессия</w:t>
            </w:r>
            <w:r>
              <w:rPr>
                <w:rFonts w:cs="Times New Roman"/>
                <w:sz w:val="28"/>
                <w:szCs w:val="28"/>
                <w:lang w:val="ru-RU"/>
              </w:rPr>
              <w:t>х</w:t>
            </w:r>
          </w:p>
        </w:tc>
      </w:tr>
    </w:tbl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</w:rPr>
      </w:pPr>
    </w:p>
    <w:p w:rsidR="00F0439E" w:rsidRPr="00C8179E" w:rsidRDefault="00F0439E" w:rsidP="006B6995">
      <w:pPr>
        <w:pStyle w:val="Textbody"/>
        <w:widowControl/>
        <w:spacing w:line="330" w:lineRule="atLeast"/>
        <w:jc w:val="both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DC6A30" w:rsidRPr="00C8179E" w:rsidRDefault="00DC6A30" w:rsidP="00DC6A30">
      <w:pPr>
        <w:pStyle w:val="Textbody"/>
        <w:widowControl/>
        <w:spacing w:line="330" w:lineRule="atLeast"/>
        <w:ind w:firstLine="750"/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lastRenderedPageBreak/>
        <w:t>ЭТАПЫ РЕАЛИЗАЦИИ ПРОЕКТА</w:t>
      </w:r>
    </w:p>
    <w:tbl>
      <w:tblPr>
        <w:tblStyle w:val="aa"/>
        <w:tblW w:w="10941" w:type="dxa"/>
        <w:tblLook w:val="04A0" w:firstRow="1" w:lastRow="0" w:firstColumn="1" w:lastColumn="0" w:noHBand="0" w:noVBand="1"/>
      </w:tblPr>
      <w:tblGrid>
        <w:gridCol w:w="4495"/>
        <w:gridCol w:w="2154"/>
        <w:gridCol w:w="2402"/>
        <w:gridCol w:w="1890"/>
      </w:tblGrid>
      <w:tr w:rsidR="00DC6A30" w:rsidRPr="00835EEF" w:rsidTr="00DC6A30">
        <w:tc>
          <w:tcPr>
            <w:tcW w:w="4495" w:type="dxa"/>
          </w:tcPr>
          <w:p w:rsidR="00DC6A30" w:rsidRPr="00835EEF" w:rsidRDefault="00DC6A30" w:rsidP="003D18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154" w:type="dxa"/>
          </w:tcPr>
          <w:p w:rsidR="00DC6A30" w:rsidRPr="00835EEF" w:rsidRDefault="00DC6A30" w:rsidP="003D18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2402" w:type="dxa"/>
          </w:tcPr>
          <w:p w:rsidR="00DC6A30" w:rsidRPr="00835EEF" w:rsidRDefault="00DC6A30" w:rsidP="003D18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  <w:tc>
          <w:tcPr>
            <w:tcW w:w="1890" w:type="dxa"/>
          </w:tcPr>
          <w:p w:rsidR="00DC6A30" w:rsidRPr="00835EEF" w:rsidRDefault="00DC6A30" w:rsidP="003D18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родителей</w:t>
            </w:r>
          </w:p>
        </w:tc>
      </w:tr>
      <w:tr w:rsidR="00DC6A30" w:rsidRPr="00835EEF" w:rsidTr="00DC6A30">
        <w:tc>
          <w:tcPr>
            <w:tcW w:w="4495" w:type="dxa"/>
          </w:tcPr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Подготовительный этап</w:t>
            </w: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  <w:p w:rsidR="00DC6A30" w:rsidRPr="00835EEF" w:rsidRDefault="00DC6A30" w:rsidP="00DC6A30">
            <w:pPr>
              <w:numPr>
                <w:ilvl w:val="0"/>
                <w:numId w:val="7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>Разработка серии дидактических игр, а также игр с моделями, методических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екомендаций по их использованию</w:t>
            </w:r>
          </w:p>
          <w:p w:rsidR="00DC6A30" w:rsidRDefault="00DC6A30" w:rsidP="00DC6A30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E92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загадок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ПРОФЕССИЯХ.</w:t>
            </w:r>
            <w:r w:rsidRPr="00EF2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6A30" w:rsidRPr="00DC6A30" w:rsidRDefault="00DC6A30" w:rsidP="00DC6A30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E92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и воспитателей.</w:t>
            </w:r>
          </w:p>
        </w:tc>
        <w:tc>
          <w:tcPr>
            <w:tcW w:w="2154" w:type="dxa"/>
          </w:tcPr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цели проекта, задач и плана действий</w:t>
            </w:r>
            <w:r w:rsidRPr="005F54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441">
              <w:rPr>
                <w:rFonts w:ascii="Times New Roman" w:hAnsi="Times New Roman" w:cs="Times New Roman"/>
                <w:sz w:val="28"/>
                <w:szCs w:val="28"/>
              </w:rPr>
              <w:t>Погружение в проблему</w:t>
            </w:r>
          </w:p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441">
              <w:rPr>
                <w:rFonts w:ascii="Times New Roman" w:hAnsi="Times New Roman" w:cs="Times New Roman"/>
                <w:sz w:val="28"/>
                <w:szCs w:val="28"/>
              </w:rPr>
              <w:t>Сбор методической литературы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 родителей и детей</w:t>
            </w:r>
          </w:p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  <w:tc>
          <w:tcPr>
            <w:tcW w:w="1890" w:type="dxa"/>
          </w:tcPr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«Проектная деятельность в ДОУ»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сборе материала</w:t>
            </w:r>
          </w:p>
        </w:tc>
      </w:tr>
      <w:tr w:rsidR="00DC6A30" w:rsidRPr="00835EEF" w:rsidTr="00DC6A30">
        <w:tc>
          <w:tcPr>
            <w:tcW w:w="4495" w:type="dxa"/>
          </w:tcPr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Деятельный</w:t>
            </w: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этап</w:t>
            </w: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DC6A30" w:rsidRPr="00835EEF" w:rsidRDefault="00DC6A30" w:rsidP="00DC6A30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видов профессий</w:t>
            </w: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6A30" w:rsidRPr="00835EEF" w:rsidRDefault="00DC6A30" w:rsidP="00DC6A30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Серия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</w:p>
          <w:p w:rsidR="00DC6A30" w:rsidRPr="00DC6A30" w:rsidRDefault="00DC6A30" w:rsidP="00DC6A30">
            <w:pPr>
              <w:numPr>
                <w:ilvl w:val="0"/>
                <w:numId w:val="8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Занятие по </w:t>
            </w:r>
            <w:r w:rsidRPr="00DC6A30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основным видам деятельности</w:t>
            </w:r>
          </w:p>
          <w:p w:rsidR="00DC6A30" w:rsidRPr="00835EEF" w:rsidRDefault="00DC6A30" w:rsidP="00DC6A30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иллюстраций </w:t>
            </w:r>
            <w:r w:rsidRPr="00DC6A30">
              <w:rPr>
                <w:rFonts w:ascii="Times New Roman" w:hAnsi="Times New Roman" w:cs="Times New Roman"/>
                <w:bCs/>
                <w:sz w:val="28"/>
                <w:szCs w:val="28"/>
              </w:rPr>
              <w:t>книг</w:t>
            </w: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6A30" w:rsidRDefault="00DC6A30" w:rsidP="00DC6A30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территории ДС</w:t>
            </w:r>
          </w:p>
          <w:p w:rsidR="00DC6A30" w:rsidRPr="00DC6A30" w:rsidRDefault="00DC6A30" w:rsidP="00DC6A30">
            <w:pPr>
              <w:numPr>
                <w:ilvl w:val="0"/>
                <w:numId w:val="9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>Беседа о том, зачем нуж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  <w:r w:rsidRPr="00DC6A30">
              <w:rPr>
                <w:rFonts w:ascii="Times New Roman" w:hAnsi="Times New Roman" w:cs="Times New Roman"/>
                <w:bCs/>
                <w:sz w:val="28"/>
                <w:szCs w:val="28"/>
              </w:rPr>
              <w:t>труд</w:t>
            </w:r>
          </w:p>
          <w:p w:rsidR="00DC6A30" w:rsidRPr="00835EEF" w:rsidRDefault="00DC6A30" w:rsidP="00DC6A30">
            <w:pPr>
              <w:suppressAutoHyphens w:val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конспектов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Придумывание игр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экспонатов</w:t>
            </w:r>
          </w:p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энциклопедий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</w:p>
          <w:p w:rsidR="00DC6A30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Поделки</w:t>
            </w:r>
          </w:p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90" w:type="dxa"/>
          </w:tcPr>
          <w:p w:rsidR="00DC6A30" w:rsidRDefault="00DC6A30" w:rsidP="003D18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6A30" w:rsidRDefault="00DC6A30" w:rsidP="003D18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Совместные творческие работы</w:t>
            </w:r>
          </w:p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5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предметно-развивающей среды</w:t>
            </w:r>
          </w:p>
        </w:tc>
      </w:tr>
      <w:tr w:rsidR="00DC6A30" w:rsidRPr="00835EEF" w:rsidTr="00DC6A30">
        <w:tc>
          <w:tcPr>
            <w:tcW w:w="4495" w:type="dxa"/>
          </w:tcPr>
          <w:p w:rsidR="00DC6A30" w:rsidRPr="00835EEF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Завершающий этап</w:t>
            </w:r>
            <w:r w:rsidRPr="00835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DC6A30" w:rsidRPr="00835EEF" w:rsidRDefault="00DC6A30" w:rsidP="00DC6A30">
            <w:pPr>
              <w:numPr>
                <w:ilvl w:val="0"/>
                <w:numId w:val="10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  <w:r w:rsidRPr="00835E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Все профессии важны</w:t>
            </w:r>
            <w:r w:rsidRPr="00835E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фотовыставка.</w:t>
            </w:r>
          </w:p>
          <w:p w:rsidR="00DC6A30" w:rsidRPr="00835EEF" w:rsidRDefault="00DC6A30" w:rsidP="00DC6A30">
            <w:pPr>
              <w:numPr>
                <w:ilvl w:val="0"/>
                <w:numId w:val="10"/>
              </w:num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результатов, их анализ, выводы.</w:t>
            </w:r>
          </w:p>
        </w:tc>
        <w:tc>
          <w:tcPr>
            <w:tcW w:w="2154" w:type="dxa"/>
            <w:tcBorders>
              <w:right w:val="single" w:sz="4" w:space="0" w:color="auto"/>
            </w:tcBorders>
          </w:tcPr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Default="00DC6A30" w:rsidP="003D18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достигнутых результатов, планирование работы на будущее</w:t>
            </w:r>
          </w:p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</w:tcPr>
          <w:p w:rsidR="00DC6A30" w:rsidRDefault="00DC6A30" w:rsidP="00DC6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35EEF">
              <w:rPr>
                <w:rFonts w:ascii="Times New Roman" w:hAnsi="Times New Roman" w:cs="Times New Roman"/>
                <w:sz w:val="28"/>
                <w:szCs w:val="28"/>
              </w:rPr>
              <w:t xml:space="preserve">ети рассказывают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профессиях своих родителей и показывают фотографии</w:t>
            </w:r>
          </w:p>
          <w:p w:rsidR="00DC6A30" w:rsidRPr="00835EEF" w:rsidRDefault="00DC6A30" w:rsidP="00DC6A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</w:tcPr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A30" w:rsidRPr="005F5441" w:rsidRDefault="00DC6A30" w:rsidP="003D1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достигнутых результатов, планирование работы на будущее</w:t>
            </w:r>
          </w:p>
        </w:tc>
      </w:tr>
    </w:tbl>
    <w:p w:rsidR="00F0439E" w:rsidRPr="00DC6A30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Default="00F0439E">
      <w:pPr>
        <w:pStyle w:val="Textbody"/>
        <w:widowControl/>
        <w:spacing w:line="330" w:lineRule="atLeast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DC6A30" w:rsidRDefault="00DC6A30">
      <w:pPr>
        <w:pStyle w:val="Textbody"/>
        <w:widowControl/>
        <w:spacing w:line="330" w:lineRule="atLeast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DC6A30">
      <w:pPr>
        <w:pStyle w:val="Textbody"/>
        <w:widowControl/>
        <w:spacing w:line="330" w:lineRule="atLeast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C8179E">
        <w:rPr>
          <w:rFonts w:cs="Times New Roman"/>
          <w:b/>
          <w:bCs/>
          <w:sz w:val="28"/>
          <w:szCs w:val="28"/>
          <w:lang w:val="ru-RU"/>
        </w:rPr>
        <w:lastRenderedPageBreak/>
        <w:t>ПЕРСПЕКТИВНЫЙ ПЛАН РЕАЛИЗАЦИИ ПРОЕКТА</w:t>
      </w:r>
    </w:p>
    <w:tbl>
      <w:tblPr>
        <w:tblW w:w="109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5"/>
        <w:gridCol w:w="1980"/>
        <w:gridCol w:w="4140"/>
        <w:gridCol w:w="2820"/>
      </w:tblGrid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День недели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Вид деятельности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Цель</w:t>
            </w:r>
          </w:p>
        </w:tc>
      </w:tr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>
            <w:pPr>
              <w:pStyle w:val="Textbody"/>
              <w:widowControl/>
              <w:spacing w:line="330" w:lineRule="atLeast"/>
              <w:rPr>
                <w:rFonts w:cs="Times New Roman"/>
                <w:bCs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</w:rPr>
              <w:t>Понедельник.</w:t>
            </w:r>
          </w:p>
          <w:p w:rsidR="00F0439E" w:rsidRPr="00C8179E" w:rsidRDefault="00F0439E">
            <w:pPr>
              <w:pStyle w:val="Textbody"/>
              <w:widowControl/>
              <w:spacing w:line="330" w:lineRule="atLeast"/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«Кто готовит нам обед?»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1.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Беседа </w:t>
            </w:r>
            <w:r w:rsidRPr="00C8179E">
              <w:rPr>
                <w:rFonts w:cs="Times New Roman"/>
                <w:sz w:val="28"/>
                <w:szCs w:val="28"/>
              </w:rPr>
              <w:t>«Профессия повар».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2.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Игра «Что нужно для приготовления компота и винегрета?» 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3.</w:t>
            </w:r>
            <w:r w:rsidRPr="00C8179E">
              <w:rPr>
                <w:rFonts w:cs="Times New Roman"/>
                <w:bCs/>
                <w:sz w:val="28"/>
                <w:szCs w:val="28"/>
              </w:rPr>
              <w:t>Экскурсия на кухню детского сада.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4.</w:t>
            </w:r>
            <w:r w:rsidRPr="00C8179E">
              <w:rPr>
                <w:rFonts w:cs="Times New Roman"/>
                <w:bCs/>
                <w:sz w:val="28"/>
                <w:szCs w:val="28"/>
              </w:rPr>
              <w:t>Сюжетно – ролевая игра: «Готовим обед для куклы Кати»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5.</w:t>
            </w:r>
            <w:r w:rsidRPr="00C8179E">
              <w:rPr>
                <w:rFonts w:cs="Times New Roman"/>
                <w:bCs/>
                <w:sz w:val="28"/>
                <w:szCs w:val="28"/>
              </w:rPr>
              <w:t>Дидактическая игра «Суп или компот»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6.</w:t>
            </w:r>
            <w:r w:rsidRPr="00C8179E">
              <w:rPr>
                <w:rFonts w:cs="Times New Roman"/>
                <w:bCs/>
                <w:sz w:val="28"/>
                <w:szCs w:val="28"/>
              </w:rPr>
              <w:t>Отгадывание загадок о посуде, овощах и фруктах.</w:t>
            </w:r>
          </w:p>
          <w:p w:rsidR="00F043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</w:rPr>
              <w:t>7.</w:t>
            </w: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Физкультминутка «Капуста»,«Компот»</w:t>
            </w:r>
          </w:p>
          <w:p w:rsidR="00AD2F11" w:rsidRPr="00C8179E" w:rsidRDefault="00AD2F11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Познакомить детей с профессией повар, его трудовыми процессами, с предмета</w:t>
            </w:r>
            <w:r w:rsidRPr="00C8179E">
              <w:rPr>
                <w:rFonts w:cs="Times New Roman"/>
                <w:sz w:val="28"/>
                <w:szCs w:val="28"/>
              </w:rPr>
              <w:t>ми помощниками. Закрепить знания о столовой посуде.</w:t>
            </w:r>
          </w:p>
        </w:tc>
      </w:tr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>
            <w:pPr>
              <w:pStyle w:val="Textbody"/>
              <w:widowControl/>
              <w:spacing w:line="33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«Кто нас лечит»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1.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Экскурсия </w:t>
            </w: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-</w:t>
            </w:r>
            <w:r w:rsidRPr="00C8179E">
              <w:rPr>
                <w:rFonts w:cs="Times New Roman"/>
                <w:bCs/>
                <w:sz w:val="28"/>
                <w:szCs w:val="28"/>
              </w:rPr>
              <w:t>путешествие в медицинский кабинет.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2.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 Просмотр мультфильмов «Как бегемот боялся прививки»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3.</w:t>
            </w:r>
            <w:r w:rsidRPr="00C8179E">
              <w:rPr>
                <w:rFonts w:cs="Times New Roman"/>
                <w:bCs/>
                <w:sz w:val="28"/>
                <w:szCs w:val="28"/>
              </w:rPr>
              <w:t>Сюжетно-ролевая игра «Пациенты»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4.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Чтение художественной литературы К. </w:t>
            </w:r>
            <w:r w:rsidRPr="00C8179E">
              <w:rPr>
                <w:rFonts w:cs="Times New Roman"/>
                <w:bCs/>
                <w:sz w:val="28"/>
                <w:szCs w:val="28"/>
              </w:rPr>
              <w:t>Чуковский «Айболит»</w:t>
            </w:r>
          </w:p>
          <w:p w:rsidR="00F0439E" w:rsidRPr="00C8179E" w:rsidRDefault="00234F0A" w:rsidP="00AD2F11">
            <w:pPr>
              <w:pStyle w:val="Textbody"/>
              <w:widowControl/>
              <w:spacing w:after="0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5.</w:t>
            </w:r>
            <w:r w:rsidRPr="00C8179E">
              <w:rPr>
                <w:rFonts w:cs="Times New Roman"/>
                <w:sz w:val="28"/>
                <w:szCs w:val="28"/>
              </w:rPr>
              <w:t xml:space="preserve"> </w:t>
            </w:r>
            <w:r w:rsidRPr="00C8179E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AD2F11">
              <w:rPr>
                <w:rFonts w:cs="Times New Roman"/>
                <w:bCs/>
                <w:sz w:val="28"/>
                <w:szCs w:val="28"/>
                <w:lang w:val="ru-RU"/>
              </w:rPr>
              <w:t>Беседа:" Труд врача. О профессии"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 xml:space="preserve">Познакомить детей с работой медицинской сестры. </w:t>
            </w:r>
            <w:r w:rsidRPr="00C8179E">
              <w:rPr>
                <w:rFonts w:cs="Times New Roman"/>
                <w:sz w:val="28"/>
                <w:szCs w:val="28"/>
                <w:lang w:val="ru-RU"/>
              </w:rPr>
              <w:t>Ф</w:t>
            </w:r>
            <w:r w:rsidRPr="00C8179E">
              <w:rPr>
                <w:rFonts w:cs="Times New Roman"/>
                <w:sz w:val="28"/>
                <w:szCs w:val="28"/>
              </w:rPr>
              <w:t xml:space="preserve">ормировать сознательное отношение к собственному здоровью. Подвести к пониманию того, что врачи наши друзья. Воспитывать отзывчивость, заботливое </w:t>
            </w:r>
            <w:r w:rsidRPr="00C8179E">
              <w:rPr>
                <w:rFonts w:cs="Times New Roman"/>
                <w:sz w:val="28"/>
                <w:szCs w:val="28"/>
              </w:rPr>
              <w:t>отношение к тем, кому требуется помощь.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rPr>
                <w:rFonts w:cs="Times New Roman"/>
                <w:bCs/>
                <w:sz w:val="28"/>
                <w:szCs w:val="28"/>
                <w:lang w:val="ru-RU"/>
              </w:rPr>
            </w:pPr>
          </w:p>
        </w:tc>
      </w:tr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>
            <w:pPr>
              <w:pStyle w:val="Textbody"/>
              <w:widowControl/>
              <w:spacing w:line="330" w:lineRule="atLeast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«Что нам стоит дом построить»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ind w:firstLine="75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1.</w:t>
            </w:r>
            <w:r w:rsidRPr="00C8179E">
              <w:rPr>
                <w:rFonts w:cs="Times New Roman"/>
                <w:sz w:val="28"/>
                <w:szCs w:val="28"/>
              </w:rPr>
              <w:t>Беседа «Кто построил детский сад?»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2.</w:t>
            </w:r>
            <w:r w:rsidRPr="00C8179E">
              <w:rPr>
                <w:rFonts w:cs="Times New Roman"/>
                <w:bCs/>
                <w:sz w:val="28"/>
                <w:szCs w:val="28"/>
              </w:rPr>
              <w:t>Конструирование «Построим дом кукле»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3.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 Подвижная игра «Башенки»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lastRenderedPageBreak/>
              <w:t>4.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Изодеятельность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</w:rPr>
              <w:t> </w:t>
            </w:r>
            <w:r w:rsidRPr="00C8179E">
              <w:rPr>
                <w:rFonts w:cs="Times New Roman"/>
                <w:bCs/>
                <w:i/>
                <w:sz w:val="28"/>
                <w:szCs w:val="28"/>
              </w:rPr>
              <w:t>«</w:t>
            </w:r>
            <w:r w:rsidRPr="00C8179E">
              <w:rPr>
                <w:rStyle w:val="StrongEmphasis"/>
                <w:rFonts w:cs="Times New Roman"/>
                <w:b w:val="0"/>
                <w:i/>
                <w:sz w:val="28"/>
                <w:szCs w:val="28"/>
              </w:rPr>
              <w:t>Домик для куклы</w:t>
            </w:r>
            <w:r w:rsidRPr="00C8179E">
              <w:rPr>
                <w:rFonts w:cs="Times New Roman"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lastRenderedPageBreak/>
              <w:t>Познакомить детей с профессией стро</w:t>
            </w:r>
            <w:r w:rsidRPr="00C8179E">
              <w:rPr>
                <w:rFonts w:cs="Times New Roman"/>
                <w:sz w:val="28"/>
                <w:szCs w:val="28"/>
              </w:rPr>
              <w:t xml:space="preserve">ителя, его внешним видом, инструментами. </w:t>
            </w:r>
            <w:r w:rsidRPr="00C8179E">
              <w:rPr>
                <w:rFonts w:cs="Times New Roman"/>
                <w:sz w:val="28"/>
                <w:szCs w:val="28"/>
                <w:lang w:val="ru-RU"/>
              </w:rPr>
              <w:t>З</w:t>
            </w:r>
            <w:r w:rsidRPr="00C8179E">
              <w:rPr>
                <w:rFonts w:cs="Times New Roman"/>
                <w:sz w:val="28"/>
                <w:szCs w:val="28"/>
              </w:rPr>
              <w:t xml:space="preserve">акрепить способы </w:t>
            </w:r>
            <w:r w:rsidRPr="00C8179E">
              <w:rPr>
                <w:rFonts w:cs="Times New Roman"/>
                <w:sz w:val="28"/>
                <w:szCs w:val="28"/>
              </w:rPr>
              <w:lastRenderedPageBreak/>
              <w:t>построений различных типов зданий.</w:t>
            </w:r>
          </w:p>
          <w:p w:rsidR="00F043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Р</w:t>
            </w:r>
            <w:r w:rsidRPr="00C8179E">
              <w:rPr>
                <w:rFonts w:cs="Times New Roman"/>
                <w:sz w:val="28"/>
                <w:szCs w:val="28"/>
              </w:rPr>
              <w:t>азвивать двигательную активность и внимание детей.</w:t>
            </w:r>
          </w:p>
          <w:p w:rsidR="00AD2F11" w:rsidRPr="00C8179E" w:rsidRDefault="00AD2F11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>
            <w:pPr>
              <w:pStyle w:val="Textbody"/>
              <w:widowControl/>
              <w:spacing w:line="330" w:lineRule="atLeast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lastRenderedPageBreak/>
              <w:t>Четверг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«Кто сидит за рулем»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ind w:firstLine="75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1.</w:t>
            </w:r>
            <w:r w:rsidRPr="00C8179E">
              <w:rPr>
                <w:rFonts w:cs="Times New Roman"/>
                <w:bCs/>
                <w:sz w:val="28"/>
                <w:szCs w:val="28"/>
              </w:rPr>
              <w:t>Беседа</w:t>
            </w:r>
            <w:r w:rsidRPr="00C8179E">
              <w:rPr>
                <w:rFonts w:cs="Times New Roman"/>
                <w:sz w:val="28"/>
                <w:szCs w:val="28"/>
              </w:rPr>
              <w:t xml:space="preserve"> «Профессия водитель»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2.</w:t>
            </w:r>
            <w:r w:rsidRPr="00C8179E">
              <w:rPr>
                <w:rFonts w:cs="Times New Roman"/>
                <w:sz w:val="28"/>
                <w:szCs w:val="28"/>
              </w:rPr>
              <w:t>Сюжетно-ролевая игра «Автобус»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3.</w:t>
            </w:r>
            <w:r w:rsidRPr="00C8179E">
              <w:rPr>
                <w:rFonts w:cs="Times New Roman"/>
                <w:bCs/>
                <w:sz w:val="28"/>
                <w:szCs w:val="28"/>
              </w:rPr>
              <w:t xml:space="preserve"> Подвижная игра «Воробышки и автомобиль»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4.</w:t>
            </w:r>
            <w:r w:rsidRPr="00C8179E">
              <w:rPr>
                <w:rFonts w:cs="Times New Roman"/>
                <w:sz w:val="28"/>
                <w:szCs w:val="28"/>
              </w:rPr>
              <w:t>Пальчиковая гимнастика «Транспорт»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Дать детям представление о профессии водитель и разновидностях транспорта.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Познакомить детей с правилами поведения в обще</w:t>
            </w:r>
            <w:r w:rsidRPr="00C8179E">
              <w:rPr>
                <w:rFonts w:cs="Times New Roman"/>
                <w:sz w:val="28"/>
                <w:szCs w:val="28"/>
              </w:rPr>
              <w:t>ственном транспорте.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C8179E" w:rsidRPr="00C8179E" w:rsidTr="00AD2F11">
        <w:tblPrEx>
          <w:tblCellMar>
            <w:top w:w="0" w:type="dxa"/>
            <w:bottom w:w="0" w:type="dxa"/>
          </w:tblCellMar>
        </w:tblPrEx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>
            <w:pPr>
              <w:pStyle w:val="Textbody"/>
              <w:widowControl/>
              <w:spacing w:line="330" w:lineRule="atLeast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C8179E">
              <w:rPr>
                <w:rFonts w:cs="Times New Roman"/>
                <w:bCs/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</w:rPr>
              <w:t>«Все профессии важны»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1.</w:t>
            </w:r>
            <w:r w:rsidRPr="00C8179E">
              <w:rPr>
                <w:rFonts w:cs="Times New Roman"/>
                <w:sz w:val="28"/>
                <w:szCs w:val="28"/>
              </w:rPr>
              <w:t>Дидактическая игра «У кого что?»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2.</w:t>
            </w:r>
            <w:r w:rsidRPr="00C8179E">
              <w:rPr>
                <w:rFonts w:cs="Times New Roman"/>
                <w:sz w:val="28"/>
                <w:szCs w:val="28"/>
              </w:rPr>
              <w:t>Дидактическая игра «Профессии».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3.</w:t>
            </w:r>
            <w:r w:rsidRPr="00C8179E">
              <w:rPr>
                <w:rFonts w:cs="Times New Roman"/>
                <w:sz w:val="28"/>
                <w:szCs w:val="28"/>
              </w:rPr>
              <w:t>Беседа</w:t>
            </w:r>
            <w:r w:rsidRPr="00C8179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C8179E">
              <w:rPr>
                <w:rFonts w:cs="Times New Roman"/>
                <w:sz w:val="28"/>
                <w:szCs w:val="28"/>
              </w:rPr>
              <w:t>«Кем работают мои родители»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4.</w:t>
            </w:r>
            <w:r w:rsidRPr="00C8179E">
              <w:rPr>
                <w:rFonts w:cs="Times New Roman"/>
                <w:sz w:val="28"/>
                <w:szCs w:val="28"/>
              </w:rPr>
              <w:t>Физкультминутка «Мы шоферы»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5.</w:t>
            </w:r>
            <w:r w:rsidRPr="00C8179E">
              <w:rPr>
                <w:rStyle w:val="StrongEmphasis"/>
                <w:rFonts w:cs="Times New Roman"/>
                <w:b w:val="0"/>
                <w:sz w:val="28"/>
                <w:szCs w:val="28"/>
              </w:rPr>
              <w:t>Чтение художественной литературы:</w:t>
            </w:r>
            <w:r w:rsidR="00AD2F11">
              <w:rPr>
                <w:rStyle w:val="StrongEmphasis"/>
                <w:rFonts w:cs="Times New Roman"/>
                <w:b w:val="0"/>
                <w:sz w:val="28"/>
                <w:szCs w:val="28"/>
                <w:lang w:val="ru-RU"/>
              </w:rPr>
              <w:t xml:space="preserve"> </w:t>
            </w:r>
            <w:r w:rsidRPr="00C8179E">
              <w:rPr>
                <w:rFonts w:cs="Times New Roman"/>
                <w:sz w:val="28"/>
                <w:szCs w:val="28"/>
              </w:rPr>
              <w:t xml:space="preserve">Б.Заходер «Все работы хороши»; </w:t>
            </w:r>
            <w:r w:rsidRPr="00C8179E">
              <w:rPr>
                <w:rFonts w:cs="Times New Roman"/>
                <w:sz w:val="28"/>
                <w:szCs w:val="28"/>
              </w:rPr>
              <w:t>В. Маяковский «Кем быть?».</w:t>
            </w:r>
          </w:p>
          <w:p w:rsidR="00F0439E" w:rsidRPr="00C8179E" w:rsidRDefault="00234F0A" w:rsidP="00AD2F11">
            <w:pPr>
              <w:pStyle w:val="Textbody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6.</w:t>
            </w:r>
            <w:r w:rsidRPr="00C8179E">
              <w:rPr>
                <w:rFonts w:cs="Times New Roman"/>
                <w:sz w:val="28"/>
                <w:szCs w:val="28"/>
              </w:rPr>
              <w:t>Совместное творчество «Папка профессий»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7.</w:t>
            </w:r>
            <w:r w:rsidRPr="00C8179E">
              <w:rPr>
                <w:rFonts w:cs="Times New Roman"/>
                <w:sz w:val="28"/>
                <w:szCs w:val="28"/>
              </w:rPr>
              <w:t>Фотовыставка «Профессии наших родителей».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ind w:firstLine="75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39E" w:rsidRPr="00C8179E" w:rsidRDefault="00234F0A" w:rsidP="00AD2F11">
            <w:pPr>
              <w:pStyle w:val="Textbody"/>
              <w:widowControl/>
              <w:spacing w:line="330" w:lineRule="atLeast"/>
              <w:ind w:firstLine="71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У</w:t>
            </w:r>
            <w:r w:rsidRPr="00C8179E">
              <w:rPr>
                <w:rFonts w:cs="Times New Roman"/>
                <w:sz w:val="28"/>
                <w:szCs w:val="28"/>
              </w:rPr>
              <w:t xml:space="preserve">чить детей соотносить предмет с </w:t>
            </w:r>
            <w:r w:rsidR="00AD2F11" w:rsidRPr="00C8179E">
              <w:rPr>
                <w:rFonts w:cs="Times New Roman"/>
                <w:sz w:val="28"/>
                <w:szCs w:val="28"/>
              </w:rPr>
              <w:t>профессией</w:t>
            </w:r>
            <w:r w:rsidR="00AD2F11" w:rsidRPr="00C8179E">
              <w:rPr>
                <w:rFonts w:cs="Times New Roman"/>
                <w:sz w:val="28"/>
                <w:szCs w:val="28"/>
                <w:lang w:val="ru-RU"/>
              </w:rPr>
              <w:t xml:space="preserve">, </w:t>
            </w:r>
            <w:r w:rsidR="00AD2F11" w:rsidRPr="00C8179E">
              <w:rPr>
                <w:rFonts w:cs="Times New Roman"/>
                <w:sz w:val="28"/>
                <w:szCs w:val="28"/>
              </w:rPr>
              <w:t>узнавать</w:t>
            </w:r>
            <w:r w:rsidRPr="00C8179E">
              <w:rPr>
                <w:rFonts w:cs="Times New Roman"/>
                <w:sz w:val="28"/>
                <w:szCs w:val="28"/>
              </w:rPr>
              <w:t xml:space="preserve"> профессию по описанию.</w:t>
            </w:r>
          </w:p>
          <w:p w:rsidR="00F0439E" w:rsidRPr="00C8179E" w:rsidRDefault="00234F0A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  <w:r w:rsidRPr="00C8179E">
              <w:rPr>
                <w:rFonts w:cs="Times New Roman"/>
                <w:sz w:val="28"/>
                <w:szCs w:val="28"/>
                <w:lang w:val="ru-RU"/>
              </w:rPr>
              <w:t>В</w:t>
            </w:r>
            <w:r w:rsidRPr="00C8179E">
              <w:rPr>
                <w:rFonts w:cs="Times New Roman"/>
                <w:sz w:val="28"/>
                <w:szCs w:val="28"/>
              </w:rPr>
              <w:t xml:space="preserve">оспитать у детей уважительное отношение к представителям </w:t>
            </w:r>
            <w:r w:rsidRPr="00C8179E">
              <w:rPr>
                <w:rFonts w:cs="Times New Roman"/>
                <w:sz w:val="28"/>
                <w:szCs w:val="28"/>
              </w:rPr>
              <w:t>различных профессий.</w:t>
            </w: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ind w:firstLine="750"/>
              <w:rPr>
                <w:rFonts w:cs="Times New Roman"/>
                <w:sz w:val="28"/>
                <w:szCs w:val="28"/>
              </w:rPr>
            </w:pP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rPr>
                <w:rFonts w:cs="Times New Roman"/>
                <w:sz w:val="28"/>
                <w:szCs w:val="28"/>
              </w:rPr>
            </w:pPr>
          </w:p>
          <w:p w:rsidR="00F0439E" w:rsidRPr="00C8179E" w:rsidRDefault="00F0439E" w:rsidP="00AD2F11">
            <w:pPr>
              <w:pStyle w:val="Textbody"/>
              <w:widowControl/>
              <w:spacing w:line="330" w:lineRule="atLeast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F0439E" w:rsidRPr="00C8179E" w:rsidRDefault="00F0439E">
      <w:pPr>
        <w:pStyle w:val="Textbody"/>
        <w:widowControl/>
        <w:spacing w:line="330" w:lineRule="atLeast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jc w:val="right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jc w:val="right"/>
        <w:rPr>
          <w:rFonts w:cs="Times New Roman"/>
          <w:b/>
          <w:bCs/>
          <w:sz w:val="28"/>
          <w:szCs w:val="28"/>
          <w:lang w:val="ru-RU"/>
        </w:rPr>
      </w:pPr>
    </w:p>
    <w:p w:rsidR="00611B4C" w:rsidRDefault="00611B4C" w:rsidP="00611B4C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МУНИЦИПАЛЬНОЕ БЮДЖЕТНОЕ ДОШКОЛЬНОЕ ОБРАЗОВАТЕЛЬНОЕ УЧРЕЖДЕНИЕ «ДЕТСКИЙ САД №3 «КРАСНАЯ ШАПОЧКА»</w:t>
      </w:r>
    </w:p>
    <w:p w:rsidR="00611B4C" w:rsidRDefault="00611B4C" w:rsidP="00611B4C">
      <w:pPr>
        <w:jc w:val="center"/>
        <w:rPr>
          <w:rFonts w:cs="Times New Roman"/>
          <w:b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3091A8" wp14:editId="33509839">
            <wp:simplePos x="0" y="0"/>
            <wp:positionH relativeFrom="column">
              <wp:posOffset>-295275</wp:posOffset>
            </wp:positionH>
            <wp:positionV relativeFrom="paragraph">
              <wp:posOffset>306070</wp:posOffset>
            </wp:positionV>
            <wp:extent cx="8206740" cy="5660390"/>
            <wp:effectExtent l="0" t="0" r="0" b="1270"/>
            <wp:wrapThrough wrapText="bothSides">
              <wp:wrapPolygon edited="0">
                <wp:start x="16235" y="69"/>
                <wp:lineTo x="2714" y="414"/>
                <wp:lineTo x="1952" y="483"/>
                <wp:lineTo x="1952" y="1311"/>
                <wp:lineTo x="1666" y="2416"/>
                <wp:lineTo x="905" y="2554"/>
                <wp:lineTo x="286" y="3037"/>
                <wp:lineTo x="143" y="3727"/>
                <wp:lineTo x="48" y="4625"/>
                <wp:lineTo x="95" y="5729"/>
                <wp:lineTo x="286" y="7938"/>
                <wp:lineTo x="190" y="8283"/>
                <wp:lineTo x="0" y="10906"/>
                <wp:lineTo x="0" y="12286"/>
                <wp:lineTo x="190" y="13460"/>
                <wp:lineTo x="0" y="13943"/>
                <wp:lineTo x="0" y="15392"/>
                <wp:lineTo x="286" y="15669"/>
                <wp:lineTo x="286" y="16980"/>
                <wp:lineTo x="1238" y="18084"/>
                <wp:lineTo x="2999" y="18982"/>
                <wp:lineTo x="3380" y="18982"/>
                <wp:lineTo x="3380" y="19741"/>
                <wp:lineTo x="4618" y="20086"/>
                <wp:lineTo x="7617" y="20086"/>
                <wp:lineTo x="7475" y="21190"/>
                <wp:lineTo x="7617" y="21536"/>
                <wp:lineTo x="9331" y="21536"/>
                <wp:lineTo x="9426" y="21190"/>
                <wp:lineTo x="10093" y="20086"/>
                <wp:lineTo x="12140" y="20086"/>
                <wp:lineTo x="14330" y="19534"/>
                <wp:lineTo x="14283" y="18982"/>
                <wp:lineTo x="17425" y="18982"/>
                <wp:lineTo x="20138" y="18499"/>
                <wp:lineTo x="20138" y="17877"/>
                <wp:lineTo x="21186" y="16773"/>
                <wp:lineTo x="21471" y="15945"/>
                <wp:lineTo x="21424" y="15669"/>
                <wp:lineTo x="20186" y="13460"/>
                <wp:lineTo x="19853" y="12355"/>
                <wp:lineTo x="19996" y="11527"/>
                <wp:lineTo x="19948" y="10147"/>
                <wp:lineTo x="20234" y="9042"/>
                <wp:lineTo x="20329" y="8214"/>
                <wp:lineTo x="20138" y="7938"/>
                <wp:lineTo x="19758" y="6833"/>
                <wp:lineTo x="19758" y="3520"/>
                <wp:lineTo x="19567" y="1864"/>
                <wp:lineTo x="19329" y="1311"/>
                <wp:lineTo x="19377" y="1035"/>
                <wp:lineTo x="18663" y="690"/>
                <wp:lineTo x="16949" y="69"/>
                <wp:lineTo x="16235" y="69"/>
              </wp:wrapPolygon>
            </wp:wrapThrough>
            <wp:docPr id="3" name="Рисунок 3" descr="F:\na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adpi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/>
                    <a:stretch/>
                  </pic:blipFill>
                  <pic:spPr bwMode="auto">
                    <a:xfrm>
                      <a:off x="0" y="0"/>
                      <a:ext cx="8206740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990094" w:rsidP="00611B4C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2C07855E" wp14:editId="37943C0B">
            <wp:simplePos x="0" y="0"/>
            <wp:positionH relativeFrom="column">
              <wp:posOffset>5024870</wp:posOffset>
            </wp:positionH>
            <wp:positionV relativeFrom="paragraph">
              <wp:posOffset>2458159</wp:posOffset>
            </wp:positionV>
            <wp:extent cx="1563156" cy="15631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18" cy="156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36E1A91E" wp14:editId="0A21A2EB">
            <wp:simplePos x="0" y="0"/>
            <wp:positionH relativeFrom="column">
              <wp:posOffset>1599565</wp:posOffset>
            </wp:positionH>
            <wp:positionV relativeFrom="paragraph">
              <wp:posOffset>687128</wp:posOffset>
            </wp:positionV>
            <wp:extent cx="1194831" cy="1365521"/>
            <wp:effectExtent l="0" t="0" r="571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2954_141757019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31" cy="136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4773BBA1" wp14:editId="3DF1FA69">
            <wp:simplePos x="0" y="0"/>
            <wp:positionH relativeFrom="column">
              <wp:posOffset>4001539</wp:posOffset>
            </wp:positionH>
            <wp:positionV relativeFrom="paragraph">
              <wp:posOffset>392150</wp:posOffset>
            </wp:positionV>
            <wp:extent cx="1237204" cy="152640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fbf84e8402d9e5bda3cafb1b17c15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04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206FB4" wp14:editId="026A12E7">
                <wp:simplePos x="0" y="0"/>
                <wp:positionH relativeFrom="column">
                  <wp:posOffset>-146685</wp:posOffset>
                </wp:positionH>
                <wp:positionV relativeFrom="paragraph">
                  <wp:posOffset>1655445</wp:posOffset>
                </wp:positionV>
                <wp:extent cx="7494691" cy="1030333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4691" cy="103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B4C" w:rsidRPr="00611B4C" w:rsidRDefault="00611B4C" w:rsidP="00611B4C">
                            <w:pPr>
                              <w:jc w:val="center"/>
                              <w:rPr>
                                <w:rFonts w:cs="Times New Roman"/>
                                <w:b/>
                                <w:noProof/>
                                <w:spacing w:val="10"/>
                                <w:sz w:val="130"/>
                                <w:szCs w:val="130"/>
                              </w:rPr>
                            </w:pPr>
                            <w:r w:rsidRPr="00611B4C">
                              <w:rPr>
                                <w:rFonts w:cs="Times New Roman"/>
                                <w:b/>
                                <w:noProof/>
                                <w:spacing w:val="10"/>
                                <w:sz w:val="130"/>
                                <w:szCs w:val="130"/>
                              </w:rPr>
                              <w:t>ПРИЛОЖЕНИЯ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06FB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11.55pt;margin-top:130.35pt;width:590.15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" filled="f" stroked="f">
                <v:path arrowok="t"/>
                <v:textbox>
                  <w:txbxContent>
                    <w:p w:rsidR="00611B4C" w:rsidRPr="00611B4C" w:rsidRDefault="00611B4C" w:rsidP="00611B4C">
                      <w:pPr>
                        <w:jc w:val="center"/>
                        <w:rPr>
                          <w:rFonts w:cs="Times New Roman"/>
                          <w:b/>
                          <w:noProof/>
                          <w:spacing w:val="10"/>
                          <w:sz w:val="130"/>
                          <w:szCs w:val="130"/>
                        </w:rPr>
                      </w:pPr>
                      <w:r w:rsidRPr="00611B4C">
                        <w:rPr>
                          <w:rFonts w:cs="Times New Roman"/>
                          <w:b/>
                          <w:noProof/>
                          <w:spacing w:val="10"/>
                          <w:sz w:val="130"/>
                          <w:szCs w:val="130"/>
                        </w:rPr>
                        <w:t>ПРИЛОЖЕНИЯ</w:t>
                      </w:r>
                    </w:p>
                  </w:txbxContent>
                </v:textbox>
              </v:shape>
            </w:pict>
          </mc:Fallback>
        </mc:AlternateContent>
      </w:r>
      <w:r w:rsidR="00611B4C">
        <w:rPr>
          <w:rFonts w:asciiTheme="minorHAnsi" w:hAnsiTheme="minorHAnsi" w:cstheme="minorBid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3A63D879" wp14:editId="23746869">
            <wp:simplePos x="0" y="0"/>
            <wp:positionH relativeFrom="column">
              <wp:posOffset>452870</wp:posOffset>
            </wp:positionH>
            <wp:positionV relativeFrom="paragraph">
              <wp:posOffset>2454976</wp:posOffset>
            </wp:positionV>
            <wp:extent cx="1292564" cy="1477216"/>
            <wp:effectExtent l="0" t="0" r="317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m631b39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7267" cy="148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rPr>
          <w:rFonts w:cs="Times New Roman"/>
          <w:b/>
          <w:sz w:val="28"/>
          <w:szCs w:val="28"/>
        </w:rPr>
      </w:pPr>
    </w:p>
    <w:p w:rsidR="00611B4C" w:rsidRPr="00611B4C" w:rsidRDefault="00611B4C" w:rsidP="00611B4C">
      <w:pPr>
        <w:pStyle w:val="ab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B4C">
        <w:rPr>
          <w:rFonts w:ascii="Times New Roman" w:hAnsi="Times New Roman" w:cs="Times New Roman"/>
          <w:b/>
          <w:sz w:val="28"/>
          <w:szCs w:val="28"/>
        </w:rPr>
        <w:t>КОНСПЕКТЫ</w:t>
      </w:r>
    </w:p>
    <w:p w:rsidR="00611B4C" w:rsidRPr="00611B4C" w:rsidRDefault="00611B4C" w:rsidP="00611B4C">
      <w:pPr>
        <w:pStyle w:val="ab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B4C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</w:p>
    <w:p w:rsidR="00611B4C" w:rsidRPr="00611B4C" w:rsidRDefault="00611B4C" w:rsidP="00611B4C">
      <w:pPr>
        <w:pStyle w:val="ab"/>
        <w:numPr>
          <w:ilvl w:val="0"/>
          <w:numId w:val="13"/>
        </w:numPr>
        <w:jc w:val="center"/>
        <w:rPr>
          <w:rFonts w:cs="Times New Roman"/>
          <w:b/>
          <w:sz w:val="28"/>
          <w:szCs w:val="28"/>
        </w:rPr>
      </w:pPr>
      <w:r w:rsidRPr="00611B4C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611B4C" w:rsidRPr="00B37130" w:rsidRDefault="00611B4C" w:rsidP="00611B4C">
      <w:pPr>
        <w:jc w:val="center"/>
        <w:rPr>
          <w:rFonts w:cs="Times New Roman"/>
          <w:b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line="330" w:lineRule="atLeast"/>
        <w:jc w:val="right"/>
        <w:rPr>
          <w:rFonts w:cs="Times New Roman"/>
          <w:b/>
          <w:bCs/>
          <w:sz w:val="28"/>
          <w:szCs w:val="28"/>
          <w:lang w:val="ru-RU"/>
        </w:rPr>
      </w:pPr>
    </w:p>
    <w:p w:rsidR="00F0439E" w:rsidRPr="000E308A" w:rsidRDefault="000E308A">
      <w:pPr>
        <w:pStyle w:val="Textbody"/>
        <w:widowControl/>
        <w:spacing w:line="330" w:lineRule="atLeast"/>
        <w:rPr>
          <w:rFonts w:cs="Times New Roman"/>
          <w:sz w:val="32"/>
          <w:szCs w:val="28"/>
          <w:u w:val="single"/>
        </w:rPr>
      </w:pPr>
      <w:r w:rsidRPr="000E308A">
        <w:rPr>
          <w:rFonts w:cs="Times New Roman"/>
          <w:sz w:val="32"/>
          <w:szCs w:val="28"/>
          <w:u w:val="single"/>
        </w:rPr>
        <w:lastRenderedPageBreak/>
        <w:t xml:space="preserve">          </w:t>
      </w:r>
      <w:r w:rsidRPr="000E308A">
        <w:rPr>
          <w:rFonts w:cs="Times New Roman"/>
          <w:b/>
          <w:bCs/>
          <w:sz w:val="32"/>
          <w:szCs w:val="28"/>
          <w:u w:val="single"/>
        </w:rPr>
        <w:t>БЕСЕДА «ПРОФЕССИЯ ПОВАР»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Цель: </w:t>
      </w:r>
      <w:r w:rsidRPr="00C8179E">
        <w:rPr>
          <w:rFonts w:cs="Times New Roman"/>
          <w:sz w:val="28"/>
          <w:szCs w:val="28"/>
        </w:rPr>
        <w:t>Познакомить детей с профессией повар, его трудовыми процессами, с предметами помощниками. Закрепить знания о столовой посуде.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Задачи: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развивать кругозор;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</w:t>
      </w:r>
      <w:r w:rsidRPr="00C8179E">
        <w:rPr>
          <w:rFonts w:cs="Times New Roman"/>
          <w:sz w:val="28"/>
          <w:szCs w:val="28"/>
        </w:rPr>
        <w:t>обогащать словарь по теме: «Профессия повар»;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воспитывать уважение к людям труда;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воспитывать коммуникативные качества и уверенность в себе.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Материалы и оборудование:</w:t>
      </w:r>
      <w:r w:rsidRPr="00C8179E">
        <w:rPr>
          <w:rFonts w:cs="Times New Roman"/>
          <w:sz w:val="28"/>
          <w:szCs w:val="28"/>
        </w:rPr>
        <w:t xml:space="preserve"> набор овощей и фруктов, кулинарные книги, изображение повара.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Ход занятия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  <w:r w:rsidRPr="00C8179E">
        <w:rPr>
          <w:rFonts w:cs="Times New Roman"/>
          <w:b/>
          <w:bCs/>
          <w:sz w:val="28"/>
          <w:szCs w:val="28"/>
          <w:lang w:val="ru-RU"/>
        </w:rPr>
        <w:t>1.</w:t>
      </w:r>
      <w:r w:rsidRPr="00C8179E">
        <w:rPr>
          <w:rFonts w:cs="Times New Roman"/>
          <w:b/>
          <w:bCs/>
          <w:sz w:val="28"/>
          <w:szCs w:val="28"/>
        </w:rPr>
        <w:t>Организационный момент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- Что такое профессия?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 xml:space="preserve">Профессия –это труд, которому человек посвящает свою жизнь. Профессия означает: </w:t>
      </w:r>
      <w:r w:rsidRPr="00C8179E">
        <w:rPr>
          <w:rFonts w:cs="Times New Roman"/>
          <w:sz w:val="28"/>
          <w:szCs w:val="28"/>
        </w:rPr>
        <w:t xml:space="preserve">дело, работа, занятие. Люди работают тем, кем им нравится работать, занимаются тем, что у них лучше получается. </w:t>
      </w:r>
      <w:r w:rsidRPr="00C8179E">
        <w:rPr>
          <w:rFonts w:cs="Times New Roman"/>
          <w:sz w:val="28"/>
          <w:szCs w:val="28"/>
        </w:rPr>
        <w:t>На с</w:t>
      </w:r>
      <w:r w:rsidRPr="00C8179E">
        <w:rPr>
          <w:rFonts w:cs="Times New Roman"/>
          <w:sz w:val="28"/>
          <w:szCs w:val="28"/>
        </w:rPr>
        <w:t>вете есть много профессий. Назовите профессии, которые вы знаете (ответы детей).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>егодня мы все вместе отправимся в мир профессий и узнаем много нового и интересного.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 xml:space="preserve">кажите, кто так вкусно </w:t>
      </w:r>
      <w:r w:rsidRPr="00C8179E">
        <w:rPr>
          <w:rFonts w:cs="Times New Roman"/>
          <w:sz w:val="28"/>
          <w:szCs w:val="28"/>
          <w:lang w:val="ru-RU"/>
        </w:rPr>
        <w:t>г</w:t>
      </w:r>
      <w:r w:rsidRPr="00C8179E">
        <w:rPr>
          <w:rFonts w:cs="Times New Roman"/>
          <w:sz w:val="28"/>
          <w:szCs w:val="28"/>
        </w:rPr>
        <w:t>отовит щи капустные</w:t>
      </w:r>
      <w:r w:rsidRPr="00C8179E">
        <w:rPr>
          <w:rFonts w:cs="Times New Roman"/>
          <w:sz w:val="28"/>
          <w:szCs w:val="28"/>
          <w:lang w:val="ru-RU"/>
        </w:rPr>
        <w:t>,</w:t>
      </w:r>
      <w:r w:rsidRPr="00C8179E">
        <w:rPr>
          <w:rFonts w:cs="Times New Roman"/>
          <w:sz w:val="28"/>
          <w:szCs w:val="28"/>
        </w:rPr>
        <w:t xml:space="preserve"> </w:t>
      </w:r>
      <w:r w:rsidRPr="00C8179E">
        <w:rPr>
          <w:rFonts w:cs="Times New Roman"/>
          <w:sz w:val="28"/>
          <w:szCs w:val="28"/>
          <w:lang w:val="ru-RU"/>
        </w:rPr>
        <w:t>п</w:t>
      </w:r>
      <w:r w:rsidRPr="00C8179E">
        <w:rPr>
          <w:rFonts w:cs="Times New Roman"/>
          <w:sz w:val="28"/>
          <w:szCs w:val="28"/>
        </w:rPr>
        <w:t xml:space="preserve">ахучие котлеты,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>алаты, винегреты, завтраки, обеды?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Дети: Повар.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Воспитатель. Повара вкусно и сытно кормят взрослых и детей в школах, детских садах, столовых и кафе. Профессия «Повар» очень ответственная работа.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как вы думаете, трудная это работа или нет (дети отвечаю</w:t>
      </w:r>
      <w:r w:rsidRPr="00C8179E">
        <w:rPr>
          <w:rFonts w:cs="Times New Roman"/>
          <w:sz w:val="28"/>
          <w:szCs w:val="28"/>
        </w:rPr>
        <w:t>т).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Давайте послушаем стихотворение про эту профессию!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небе звёздочка искрится,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Спит клубком усатый кот,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Только повару не спится –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Повар затемно встаёт.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Каша булькает легонько,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И яичница шипит,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И под вкусный шум и гомон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спальни входит аппетит.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 xml:space="preserve">Мы в </w:t>
      </w:r>
      <w:r w:rsidRPr="00C8179E">
        <w:rPr>
          <w:rFonts w:cs="Times New Roman"/>
          <w:sz w:val="28"/>
          <w:szCs w:val="28"/>
        </w:rPr>
        <w:t>столовой дружно сядем,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Как огромная семья.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Буду поваром в столовой –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Так сама решила я!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А какие блюда вы знаете? Дети предлагают свои варианты ответов.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Кто для вас готовит завтрак, обед в детском саду? (повара)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  <w:lang w:val="ru-RU"/>
        </w:rPr>
        <w:t xml:space="preserve">   </w:t>
      </w:r>
      <w:r w:rsidRPr="00C8179E">
        <w:rPr>
          <w:rFonts w:cs="Times New Roman"/>
          <w:b/>
          <w:bCs/>
          <w:sz w:val="28"/>
          <w:szCs w:val="28"/>
          <w:lang w:val="ru-RU"/>
        </w:rPr>
        <w:t xml:space="preserve">       2.</w:t>
      </w:r>
      <w:r w:rsidRPr="00C8179E">
        <w:rPr>
          <w:rFonts w:cs="Times New Roman"/>
          <w:b/>
          <w:bCs/>
          <w:sz w:val="28"/>
          <w:szCs w:val="28"/>
        </w:rPr>
        <w:t>Основная часть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Воспитатель: Ребята, а кто это пришел к нам в гости? (появляется изображение повара )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Дети: </w:t>
      </w:r>
      <w:r w:rsidRPr="00C8179E">
        <w:rPr>
          <w:rFonts w:cs="Times New Roman"/>
          <w:sz w:val="28"/>
          <w:szCs w:val="28"/>
          <w:lang w:val="ru-RU"/>
        </w:rPr>
        <w:t>П</w:t>
      </w:r>
      <w:r w:rsidRPr="00C8179E">
        <w:rPr>
          <w:rFonts w:cs="Times New Roman"/>
          <w:sz w:val="28"/>
          <w:szCs w:val="28"/>
        </w:rPr>
        <w:t>овар.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Воспитатель: Повар отвечает за вкусное и здоровое питание людей. Многие продукты нельзя есть в сыром виде, их н</w:t>
      </w:r>
      <w:r w:rsidRPr="00C8179E">
        <w:rPr>
          <w:rFonts w:cs="Times New Roman"/>
          <w:sz w:val="28"/>
          <w:szCs w:val="28"/>
        </w:rPr>
        <w:t xml:space="preserve">еобходимо приготовить. Этим приготовлением пищи и занимается повар. Для этого нужна особая комната, которая называется кухня. </w:t>
      </w:r>
      <w:r w:rsidRPr="00C8179E">
        <w:rPr>
          <w:rFonts w:cs="Times New Roman"/>
          <w:sz w:val="28"/>
          <w:szCs w:val="28"/>
        </w:rPr>
        <w:t>На кухне есть предметы, помогающие повару приготовить еду. Это – кастрюли, ножи, половники, ложки, разделочные доски и другие пред</w:t>
      </w:r>
      <w:r w:rsidRPr="00C8179E">
        <w:rPr>
          <w:rFonts w:cs="Times New Roman"/>
          <w:sz w:val="28"/>
          <w:szCs w:val="28"/>
        </w:rPr>
        <w:t>меты. Работа поваром требует чистоты во всем. Нельзя приступать к приготовлению пищи в грязной одежде с немытыми руками. У повара есть специальная одежда: колпак и фартук. Приготовление пищи – это целое искусство. В мире есть великие повара, которые изобре</w:t>
      </w:r>
      <w:r w:rsidRPr="00C8179E">
        <w:rPr>
          <w:rFonts w:cs="Times New Roman"/>
          <w:sz w:val="28"/>
          <w:szCs w:val="28"/>
        </w:rPr>
        <w:t xml:space="preserve">тают новые необычные блюда. Выпускается много кулинарных книг, в них печатаются различные рецепты приготовления блюд. </w:t>
      </w:r>
      <w:r w:rsidRPr="00C8179E">
        <w:rPr>
          <w:rFonts w:cs="Times New Roman"/>
          <w:sz w:val="28"/>
          <w:szCs w:val="28"/>
        </w:rPr>
        <w:t>Воспитатель показывает книги с кулинарными рецептами.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3.</w:t>
      </w:r>
      <w:r w:rsidRPr="00C8179E">
        <w:rPr>
          <w:rFonts w:cs="Times New Roman"/>
          <w:b/>
          <w:bCs/>
          <w:sz w:val="28"/>
          <w:szCs w:val="28"/>
          <w:lang w:val="ru-RU"/>
        </w:rPr>
        <w:t>Итог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Давайте назовем вместе предметы необходимые для приготовления пи</w:t>
      </w:r>
      <w:r w:rsidRPr="00C8179E">
        <w:rPr>
          <w:rFonts w:cs="Times New Roman"/>
          <w:sz w:val="28"/>
          <w:szCs w:val="28"/>
        </w:rPr>
        <w:t>щи повару. ( проговариваем все вместе: ножи, лопаточки, кастрюли, сковорода т. д).А сейчас давайте вспомним как называется специальная одежда повара? (колпак и фартук) и проговорим все вместе. Молодцы!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Ребята, скажите, кто хочет быть здоровым,</w:t>
      </w:r>
      <w:r w:rsidRPr="00C8179E">
        <w:rPr>
          <w:rFonts w:cs="Times New Roman"/>
          <w:sz w:val="28"/>
          <w:szCs w:val="28"/>
        </w:rPr>
        <w:t xml:space="preserve"> веселым, сильным? Конечно, этого хотят все! А секрет в правильном питании. Давайте представим, что мы не люди, а машины! Что нужно, чтобы машина начала двигаться (бензин) Правильно! Ведь без него машина просто не поедет, вот и нам нужно заправлять свой ор</w:t>
      </w:r>
      <w:r w:rsidRPr="00C8179E">
        <w:rPr>
          <w:rFonts w:cs="Times New Roman"/>
          <w:sz w:val="28"/>
          <w:szCs w:val="28"/>
        </w:rPr>
        <w:t>ганизм, только, конечно, не бензином, а овощами, фруктами, мясом и многим другим.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</w:t>
      </w:r>
      <w:r w:rsidRPr="00C8179E">
        <w:rPr>
          <w:rFonts w:cs="Times New Roman"/>
          <w:b/>
          <w:bCs/>
          <w:sz w:val="28"/>
          <w:szCs w:val="28"/>
        </w:rPr>
        <w:t xml:space="preserve"> 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0E308A" w:rsidRDefault="000E308A" w:rsidP="000E308A">
      <w:pPr>
        <w:pStyle w:val="Textbody"/>
        <w:widowControl/>
        <w:spacing w:line="330" w:lineRule="atLeast"/>
        <w:rPr>
          <w:rFonts w:cs="Times New Roman"/>
          <w:sz w:val="28"/>
          <w:szCs w:val="28"/>
          <w:u w:val="single"/>
        </w:rPr>
      </w:pPr>
      <w:r w:rsidRPr="000E308A">
        <w:rPr>
          <w:rFonts w:cs="Times New Roman"/>
          <w:b/>
          <w:bCs/>
          <w:sz w:val="28"/>
          <w:szCs w:val="28"/>
          <w:u w:val="single"/>
        </w:rPr>
        <w:lastRenderedPageBreak/>
        <w:t>ИГРА «ЧТО НУЖНО ДЛЯ ПРИГОТОВЛЕНИЯ КОМПОТА И ВИНЕГРЕТА» (6 МИН)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Цель:</w:t>
      </w:r>
      <w:r w:rsidRPr="00C8179E">
        <w:rPr>
          <w:rFonts w:cs="Times New Roman"/>
          <w:sz w:val="28"/>
          <w:szCs w:val="28"/>
        </w:rPr>
        <w:t xml:space="preserve"> Закрепить представление детей об овощах, необходимых для приготовления винегрета и фр</w:t>
      </w:r>
      <w:r w:rsidRPr="00C8179E">
        <w:rPr>
          <w:rFonts w:cs="Times New Roman"/>
          <w:sz w:val="28"/>
          <w:szCs w:val="28"/>
        </w:rPr>
        <w:t>уктах для приготовления компота.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У меня есть «чудесный сундучок», в котором лежит много разных овощей и фруктов. Чтобы найти нам все необходимые овощи на винегрет и фрукты на компот вам нужно сказать такие слова «Сундучок, сундучок, приоткрой-</w:t>
      </w:r>
      <w:r w:rsidRPr="00C8179E">
        <w:rPr>
          <w:rFonts w:cs="Times New Roman"/>
          <w:sz w:val="28"/>
          <w:szCs w:val="28"/>
        </w:rPr>
        <w:t xml:space="preserve">ка свой бочок»… Ребята, давайте с вами заглянем в сундучок, но каждый будет говорить вначале волшебные слова. Дети по очереди достают овощи из чудесного сундучка и говорят, нужен этот овощ на винегрет или это фрукт на компот. Если овощ или фрукт не нужен, </w:t>
      </w:r>
      <w:r w:rsidRPr="00C8179E">
        <w:rPr>
          <w:rFonts w:cs="Times New Roman"/>
          <w:sz w:val="28"/>
          <w:szCs w:val="28"/>
        </w:rPr>
        <w:t>то его откладывают в сторону и игра продолжается дальше.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Молодцы, ребята, теперь мы правильно подобрали все необходимые овощи для приготовления винегрета и компота.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Ну что ж, все ребята молодцы! Сегодня мы узнали, что </w:t>
      </w:r>
      <w:r w:rsidRPr="00C8179E">
        <w:rPr>
          <w:rFonts w:cs="Times New Roman"/>
          <w:sz w:val="28"/>
          <w:szCs w:val="28"/>
        </w:rPr>
        <w:t>приготовление пищи –это целое искусство. В мире есть великие повара, которые изобретают новые необычные блюда. Выпускаются много кулинарных книг, в них печатаются различные рецепты приготовления блюд.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Знают повара секреты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Приготовленья вкусных блюд.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bookmarkStart w:id="0" w:name="aswift_3_anchor"/>
      <w:bookmarkStart w:id="1" w:name="aswift_3_expand"/>
      <w:bookmarkEnd w:id="0"/>
      <w:bookmarkEnd w:id="1"/>
      <w:r w:rsidRPr="00C8179E">
        <w:rPr>
          <w:rFonts w:cs="Times New Roman"/>
          <w:sz w:val="28"/>
          <w:szCs w:val="28"/>
        </w:rPr>
        <w:t>Спасиб</w:t>
      </w:r>
      <w:r w:rsidRPr="00C8179E">
        <w:rPr>
          <w:rFonts w:cs="Times New Roman"/>
          <w:sz w:val="28"/>
          <w:szCs w:val="28"/>
        </w:rPr>
        <w:t>о скажем им за это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Быть поваром нелегкий труд!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Воспитатель: Наше занятие закончилось.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0E308A" w:rsidRDefault="000E308A" w:rsidP="000E308A">
      <w:pPr>
        <w:pStyle w:val="Textbody"/>
        <w:widowControl/>
        <w:spacing w:line="330" w:lineRule="atLeast"/>
        <w:rPr>
          <w:rFonts w:cs="Times New Roman"/>
          <w:b/>
          <w:bCs/>
          <w:sz w:val="32"/>
          <w:szCs w:val="28"/>
          <w:u w:val="single"/>
        </w:rPr>
      </w:pPr>
      <w:r w:rsidRPr="000E308A">
        <w:rPr>
          <w:rFonts w:cs="Times New Roman"/>
          <w:b/>
          <w:bCs/>
          <w:sz w:val="32"/>
          <w:szCs w:val="28"/>
          <w:u w:val="single"/>
        </w:rPr>
        <w:lastRenderedPageBreak/>
        <w:t>СЮЖЕТНО – РОЛЕВАЯ ИГРА «ГОТОВИМ ОБЕД ДЛЯ КУКЛЫ КАТИ»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Цель: </w:t>
      </w:r>
      <w:r w:rsidRPr="00C8179E">
        <w:rPr>
          <w:rFonts w:cs="Times New Roman"/>
          <w:sz w:val="28"/>
          <w:szCs w:val="28"/>
        </w:rPr>
        <w:t>Способствовать возникновению у детей игр на темы из окружающей жизни.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Задачи: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-</w:t>
      </w:r>
      <w:r w:rsidRPr="00C8179E">
        <w:rPr>
          <w:rFonts w:cs="Times New Roman"/>
          <w:sz w:val="28"/>
          <w:szCs w:val="28"/>
        </w:rPr>
        <w:t xml:space="preserve">расширять </w:t>
      </w:r>
      <w:r w:rsidRPr="00C8179E">
        <w:rPr>
          <w:rFonts w:cs="Times New Roman"/>
          <w:sz w:val="28"/>
          <w:szCs w:val="28"/>
        </w:rPr>
        <w:t>представления о возможностях использования условий групповой комнаты;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-знакомить со способами приготовления простейших блюд;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-учить называть качества продукта и действия, совершаемые с ним (разрезать, посолить, перемешать);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-обогащать и активизировать </w:t>
      </w:r>
      <w:r w:rsidRPr="00C8179E">
        <w:rPr>
          <w:rFonts w:cs="Times New Roman"/>
          <w:sz w:val="28"/>
          <w:szCs w:val="28"/>
        </w:rPr>
        <w:t>словарь за счет названий обеденных блюд (суп, салат, компот и др.);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-употреблять в речи обобщающие слова (посуда, продукты);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-учить поддерживать порядок в групповой комнате;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-отражать в речи правила поведения (приготовили еду — нужно помыть посуду, пост</w:t>
      </w:r>
      <w:r w:rsidRPr="00C8179E">
        <w:rPr>
          <w:rFonts w:cs="Times New Roman"/>
          <w:sz w:val="28"/>
          <w:szCs w:val="28"/>
        </w:rPr>
        <w:t>авить ее на место).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Оборудование: </w:t>
      </w:r>
      <w:r w:rsidRPr="00C8179E">
        <w:rPr>
          <w:rFonts w:cs="Times New Roman"/>
          <w:sz w:val="28"/>
          <w:szCs w:val="28"/>
        </w:rPr>
        <w:t>новые атрибуты в игровом уголке (продукты питания, предметы заместители), посуда.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  <w:lang w:val="ru-RU"/>
        </w:rPr>
        <w:t>Ход игры</w:t>
      </w:r>
      <w:r w:rsidRPr="00C8179E">
        <w:rPr>
          <w:rStyle w:val="StrongEmphasis"/>
          <w:rFonts w:cs="Times New Roman"/>
          <w:sz w:val="28"/>
          <w:szCs w:val="28"/>
        </w:rPr>
        <w:t>: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Что нужно для приготовления обеда?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 xml:space="preserve">ети </w:t>
      </w:r>
      <w:r w:rsidRPr="00C8179E">
        <w:rPr>
          <w:rFonts w:cs="Times New Roman"/>
          <w:sz w:val="28"/>
          <w:szCs w:val="28"/>
          <w:lang w:val="ru-RU"/>
        </w:rPr>
        <w:t>отвечают</w:t>
      </w:r>
      <w:r w:rsidRPr="00C8179E">
        <w:rPr>
          <w:rFonts w:cs="Times New Roman"/>
          <w:sz w:val="28"/>
          <w:szCs w:val="28"/>
        </w:rPr>
        <w:t>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У кастрюли есть дно, высокие стенки, две ручки, крыш</w:t>
      </w:r>
      <w:r w:rsidRPr="00C8179E">
        <w:rPr>
          <w:rFonts w:cs="Times New Roman"/>
          <w:sz w:val="28"/>
          <w:szCs w:val="28"/>
        </w:rPr>
        <w:t>ка, ручка на крышке; чайник большой, у него одна ручка, носик, дно, стенки высокие - войдет много воды. И кастрюля и чайник — это посуда. А что еще нужно для приготовления обеда?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Правильно, продукты. Кто хочет сварить суп?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</w:t>
      </w:r>
      <w:r w:rsidRPr="00C8179E">
        <w:rPr>
          <w:rFonts w:cs="Times New Roman"/>
          <w:sz w:val="28"/>
          <w:szCs w:val="28"/>
        </w:rPr>
        <w:t>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Возьмите кастрюлю и все необходимое, чтобы сварить суп (картошку, морковку). В кастрюлю налейте воды, помойте картошку и морковку, порежьте их, положите в кастрюлю, закройте кастрюлю крышкой и поставьте на печку. А кто хочет наре</w:t>
      </w:r>
      <w:r w:rsidRPr="00C8179E">
        <w:rPr>
          <w:rFonts w:cs="Times New Roman"/>
          <w:sz w:val="28"/>
          <w:szCs w:val="28"/>
        </w:rPr>
        <w:t>зать салат?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Кто накроет стол, что для этого нужно?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А кто сварит компот?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Где мы будем варить компот?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отвечают)</w:t>
      </w:r>
    </w:p>
    <w:p w:rsidR="00F0439E" w:rsidRPr="00C8179E" w:rsidRDefault="00234F0A" w:rsidP="002D710F">
      <w:pPr>
        <w:pStyle w:val="Textbody"/>
        <w:widowControl/>
        <w:spacing w:after="0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А куда мы его нальем?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 отвечают</w:t>
      </w:r>
      <w:r w:rsidRPr="00C8179E">
        <w:rPr>
          <w:rFonts w:cs="Times New Roman"/>
          <w:sz w:val="28"/>
          <w:szCs w:val="28"/>
        </w:rPr>
        <w:t>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lang w:val="ru-RU"/>
        </w:rPr>
      </w:pPr>
    </w:p>
    <w:p w:rsidR="00F0439E" w:rsidRPr="002D710F" w:rsidRDefault="000E308A">
      <w:pPr>
        <w:pStyle w:val="Textbody"/>
        <w:widowControl/>
        <w:spacing w:line="330" w:lineRule="atLeast"/>
        <w:rPr>
          <w:rFonts w:cs="Times New Roman"/>
          <w:b/>
          <w:bCs/>
          <w:sz w:val="32"/>
          <w:szCs w:val="28"/>
          <w:u w:val="single"/>
        </w:rPr>
      </w:pPr>
      <w:r w:rsidRPr="002D710F">
        <w:rPr>
          <w:rFonts w:cs="Times New Roman"/>
          <w:b/>
          <w:bCs/>
          <w:sz w:val="32"/>
          <w:szCs w:val="28"/>
          <w:u w:val="single"/>
        </w:rPr>
        <w:t xml:space="preserve">           ДИДАКТИЧЕСКАЯ ИГРА «СУП ИЛИ КОМПОТ»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Дидактическая задача: </w:t>
      </w:r>
      <w:r w:rsidRPr="00C8179E">
        <w:rPr>
          <w:rFonts w:cs="Times New Roman"/>
          <w:sz w:val="28"/>
          <w:szCs w:val="28"/>
        </w:rPr>
        <w:t>Закреплять знание детей об овощах и фруктах.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Оборудование:</w:t>
      </w:r>
      <w:r w:rsidRPr="00C8179E">
        <w:rPr>
          <w:rFonts w:cs="Times New Roman"/>
          <w:sz w:val="28"/>
          <w:szCs w:val="28"/>
        </w:rPr>
        <w:t xml:space="preserve"> кастрюли с надписями «суп» и «компот», муляжи овощей и фруктов.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Ход игры: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Детям предлагается встать и взять себе один из муляжей овощей и фруктов. А затем положить его в кастрюлю (суп) или кастрюлю (компот). При этом необходимо побуждать детей объяснять </w:t>
      </w:r>
      <w:r w:rsidRPr="00C8179E">
        <w:rPr>
          <w:rFonts w:cs="Times New Roman"/>
          <w:sz w:val="28"/>
          <w:szCs w:val="28"/>
        </w:rPr>
        <w:t>свой выбор словами: «Яблоко — это фрукт, поэтому из него варят компот» или «Лук добавляют в суп».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lang w:val="ru-RU"/>
        </w:rPr>
      </w:pPr>
    </w:p>
    <w:p w:rsidR="00F0439E" w:rsidRPr="000E308A" w:rsidRDefault="000E308A">
      <w:pPr>
        <w:pStyle w:val="Textbody"/>
        <w:widowControl/>
        <w:spacing w:line="330" w:lineRule="atLeast"/>
        <w:ind w:firstLine="750"/>
        <w:rPr>
          <w:rFonts w:cs="Times New Roman"/>
          <w:b/>
          <w:bCs/>
          <w:sz w:val="28"/>
          <w:szCs w:val="28"/>
          <w:u w:val="single"/>
        </w:rPr>
      </w:pPr>
      <w:r w:rsidRPr="000E308A">
        <w:rPr>
          <w:rFonts w:cs="Times New Roman"/>
          <w:b/>
          <w:bCs/>
          <w:sz w:val="28"/>
          <w:szCs w:val="28"/>
          <w:u w:val="single"/>
        </w:rPr>
        <w:lastRenderedPageBreak/>
        <w:t>ЭКСКУРСИЯ НА КУХНЮ ДЕТСКОГО САДА.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Цель: </w:t>
      </w:r>
      <w:r w:rsidRPr="00C8179E">
        <w:rPr>
          <w:rFonts w:cs="Times New Roman"/>
          <w:sz w:val="28"/>
          <w:szCs w:val="28"/>
        </w:rPr>
        <w:t>Наблюдение за работой повара.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Задачи: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1. Дать представление о профессии повара, предметах </w:t>
      </w:r>
      <w:r w:rsidRPr="00C8179E">
        <w:rPr>
          <w:rFonts w:cs="Times New Roman"/>
          <w:sz w:val="28"/>
          <w:szCs w:val="28"/>
        </w:rPr>
        <w:t>необходимых для работы.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2. Воспитывать уважение к труду взрослых.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3. Развивать познавательную активность, интерес к окружающему миру.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b/>
          <w:bCs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Ход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Сюрпризный момент.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>оспитатель вносит накрытую корзинку в группу.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К</w:t>
      </w:r>
      <w:r w:rsidRPr="00C8179E">
        <w:rPr>
          <w:rFonts w:cs="Times New Roman"/>
          <w:sz w:val="28"/>
          <w:szCs w:val="28"/>
        </w:rPr>
        <w:t>ак вы думаете, что в корзинке?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И</w:t>
      </w:r>
      <w:r w:rsidRPr="00C8179E">
        <w:rPr>
          <w:rFonts w:cs="Times New Roman"/>
          <w:sz w:val="28"/>
          <w:szCs w:val="28"/>
        </w:rPr>
        <w:t>грушки….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авайте посмотрим, что лежит в корзинке (в корзинке овощи).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Н</w:t>
      </w:r>
      <w:r w:rsidRPr="00C8179E">
        <w:rPr>
          <w:rFonts w:cs="Times New Roman"/>
          <w:sz w:val="28"/>
          <w:szCs w:val="28"/>
        </w:rPr>
        <w:t>азовите, какие овощи я вам принесла.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М</w:t>
      </w:r>
      <w:r w:rsidRPr="00C8179E">
        <w:rPr>
          <w:rFonts w:cs="Times New Roman"/>
          <w:sz w:val="28"/>
          <w:szCs w:val="28"/>
        </w:rPr>
        <w:t>орковка, капуста, картошка….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Ч</w:t>
      </w:r>
      <w:r w:rsidRPr="00C8179E">
        <w:rPr>
          <w:rFonts w:cs="Times New Roman"/>
          <w:sz w:val="28"/>
          <w:szCs w:val="28"/>
        </w:rPr>
        <w:t>то можно приготовить из овощей?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>уп, борщ, салат….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Г</w:t>
      </w:r>
      <w:r w:rsidRPr="00C8179E">
        <w:rPr>
          <w:rFonts w:cs="Times New Roman"/>
          <w:sz w:val="28"/>
          <w:szCs w:val="28"/>
        </w:rPr>
        <w:t>де готовят?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Н</w:t>
      </w:r>
      <w:r w:rsidRPr="00C8179E">
        <w:rPr>
          <w:rFonts w:cs="Times New Roman"/>
          <w:sz w:val="28"/>
          <w:szCs w:val="28"/>
        </w:rPr>
        <w:t>а кухне.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К</w:t>
      </w:r>
      <w:r w:rsidRPr="00C8179E">
        <w:rPr>
          <w:rFonts w:cs="Times New Roman"/>
          <w:sz w:val="28"/>
          <w:szCs w:val="28"/>
        </w:rPr>
        <w:t>то готовит вам дома?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М</w:t>
      </w:r>
      <w:r w:rsidRPr="00C8179E">
        <w:rPr>
          <w:rFonts w:cs="Times New Roman"/>
          <w:sz w:val="28"/>
          <w:szCs w:val="28"/>
        </w:rPr>
        <w:t>ама, бабушка, папа.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Р</w:t>
      </w:r>
      <w:r w:rsidRPr="00C8179E">
        <w:rPr>
          <w:rFonts w:cs="Times New Roman"/>
          <w:sz w:val="28"/>
          <w:szCs w:val="28"/>
        </w:rPr>
        <w:t>ебята, как вы думаете, кто вам готовит в детском саду?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П</w:t>
      </w:r>
      <w:r w:rsidRPr="00C8179E">
        <w:rPr>
          <w:rFonts w:cs="Times New Roman"/>
          <w:sz w:val="28"/>
          <w:szCs w:val="28"/>
        </w:rPr>
        <w:t>овар.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 Я приглашаю вас на экскурсию на нашу кухню. Там мы с вами по</w:t>
      </w:r>
      <w:r w:rsidRPr="00C8179E">
        <w:rPr>
          <w:rFonts w:cs="Times New Roman"/>
          <w:sz w:val="28"/>
          <w:szCs w:val="28"/>
        </w:rPr>
        <w:t xml:space="preserve">знакомимся с поваром. Дети вместе с воспитателем идут на кухню, там их встречает повар </w:t>
      </w:r>
      <w:r w:rsidRPr="00C8179E">
        <w:rPr>
          <w:rFonts w:cs="Times New Roman"/>
          <w:sz w:val="28"/>
          <w:szCs w:val="28"/>
          <w:lang w:val="ru-RU"/>
        </w:rPr>
        <w:t>Ольга Юрьевна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П</w:t>
      </w:r>
      <w:r w:rsidRPr="00C8179E">
        <w:rPr>
          <w:rFonts w:cs="Times New Roman"/>
          <w:sz w:val="28"/>
          <w:szCs w:val="28"/>
        </w:rPr>
        <w:t>осмотрите какая кухня большая и светлая.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Повар: </w:t>
      </w:r>
      <w:r w:rsidRPr="00C8179E">
        <w:rPr>
          <w:rFonts w:cs="Times New Roman"/>
          <w:sz w:val="28"/>
          <w:szCs w:val="28"/>
          <w:lang w:val="ru-RU"/>
        </w:rPr>
        <w:t>Р</w:t>
      </w:r>
      <w:r w:rsidRPr="00C8179E">
        <w:rPr>
          <w:rFonts w:cs="Times New Roman"/>
          <w:sz w:val="28"/>
          <w:szCs w:val="28"/>
        </w:rPr>
        <w:t>ебята, а дома в чём готовят суп?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 xml:space="preserve"> кастрюле.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Повар: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 xml:space="preserve"> каких кастрюлях маленьких или б</w:t>
      </w:r>
      <w:r w:rsidRPr="00C8179E">
        <w:rPr>
          <w:rFonts w:cs="Times New Roman"/>
          <w:sz w:val="28"/>
          <w:szCs w:val="28"/>
        </w:rPr>
        <w:t>ольших?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 xml:space="preserve"> больших и маленьких.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Повар: </w:t>
      </w:r>
      <w:r w:rsidRPr="00C8179E">
        <w:rPr>
          <w:rFonts w:cs="Times New Roman"/>
          <w:sz w:val="28"/>
          <w:szCs w:val="28"/>
          <w:lang w:val="ru-RU"/>
        </w:rPr>
        <w:t>Я</w:t>
      </w:r>
      <w:r w:rsidRPr="00C8179E">
        <w:rPr>
          <w:rFonts w:cs="Times New Roman"/>
          <w:sz w:val="28"/>
          <w:szCs w:val="28"/>
        </w:rPr>
        <w:t xml:space="preserve"> покажу, в какой кастрюле я буду готовить вам суп (показывает кастрюли).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ети, почему такие большие кастрюли?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М</w:t>
      </w:r>
      <w:r w:rsidRPr="00C8179E">
        <w:rPr>
          <w:rFonts w:cs="Times New Roman"/>
          <w:sz w:val="28"/>
          <w:szCs w:val="28"/>
        </w:rPr>
        <w:t>ного готовят.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Расскажите нам, какие предметы вам помогают в работе?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Повар показывает предметы и рассказывает, для</w:t>
      </w:r>
      <w:r w:rsidRPr="00C8179E">
        <w:rPr>
          <w:rFonts w:cs="Times New Roman"/>
          <w:sz w:val="28"/>
          <w:szCs w:val="28"/>
        </w:rPr>
        <w:t xml:space="preserve"> чего они нужны.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Р</w:t>
      </w:r>
      <w:r w:rsidRPr="00C8179E">
        <w:rPr>
          <w:rFonts w:cs="Times New Roman"/>
          <w:sz w:val="28"/>
          <w:szCs w:val="28"/>
        </w:rPr>
        <w:t>ебята, для чего повару нож?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Ч</w:t>
      </w:r>
      <w:r w:rsidRPr="00C8179E">
        <w:rPr>
          <w:rFonts w:cs="Times New Roman"/>
          <w:sz w:val="28"/>
          <w:szCs w:val="28"/>
        </w:rPr>
        <w:t>тобы резать овощи, хлеб, чистить картошку и т.д.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ля чего половник?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И</w:t>
      </w:r>
      <w:r w:rsidRPr="00C8179E">
        <w:rPr>
          <w:rFonts w:cs="Times New Roman"/>
          <w:sz w:val="28"/>
          <w:szCs w:val="28"/>
        </w:rPr>
        <w:t>м наливают суп.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>ля чего сковородка?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Ж</w:t>
      </w:r>
      <w:r w:rsidRPr="00C8179E">
        <w:rPr>
          <w:rFonts w:cs="Times New Roman"/>
          <w:sz w:val="28"/>
          <w:szCs w:val="28"/>
        </w:rPr>
        <w:t>арить.</w:t>
      </w:r>
    </w:p>
    <w:p w:rsidR="00F0439E" w:rsidRPr="000E308A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  <w:lang w:val="ru-RU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З</w:t>
      </w:r>
      <w:r w:rsidRPr="00C8179E">
        <w:rPr>
          <w:rFonts w:cs="Times New Roman"/>
          <w:sz w:val="28"/>
          <w:szCs w:val="28"/>
        </w:rPr>
        <w:t>ачем нужны кастрюли?</w:t>
      </w:r>
      <w:r w:rsidR="000E308A">
        <w:rPr>
          <w:rFonts w:cs="Times New Roman"/>
          <w:sz w:val="28"/>
          <w:szCs w:val="28"/>
          <w:lang w:val="ru-RU"/>
        </w:rPr>
        <w:t xml:space="preserve"> (</w:t>
      </w: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Ч</w:t>
      </w:r>
      <w:r w:rsidRPr="00C8179E">
        <w:rPr>
          <w:rFonts w:cs="Times New Roman"/>
          <w:sz w:val="28"/>
          <w:szCs w:val="28"/>
        </w:rPr>
        <w:t>то бы варить в них.</w:t>
      </w:r>
      <w:r w:rsidR="000E308A">
        <w:rPr>
          <w:rFonts w:cs="Times New Roman"/>
          <w:sz w:val="28"/>
          <w:szCs w:val="28"/>
          <w:lang w:val="ru-RU"/>
        </w:rPr>
        <w:t>)</w:t>
      </w:r>
    </w:p>
    <w:p w:rsidR="00F0439E" w:rsidRPr="000E308A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  <w:lang w:val="ru-RU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М</w:t>
      </w:r>
      <w:r w:rsidRPr="00C8179E">
        <w:rPr>
          <w:rFonts w:cs="Times New Roman"/>
          <w:sz w:val="28"/>
          <w:szCs w:val="28"/>
        </w:rPr>
        <w:t>ясорубка для чего?</w:t>
      </w:r>
      <w:r w:rsidR="000E308A">
        <w:rPr>
          <w:rFonts w:cs="Times New Roman"/>
          <w:sz w:val="28"/>
          <w:szCs w:val="28"/>
          <w:lang w:val="ru-RU"/>
        </w:rPr>
        <w:t xml:space="preserve"> (</w:t>
      </w:r>
      <w:r w:rsidRPr="00C8179E">
        <w:rPr>
          <w:rFonts w:cs="Times New Roman"/>
          <w:sz w:val="28"/>
          <w:szCs w:val="28"/>
        </w:rPr>
        <w:t xml:space="preserve">Дети: </w:t>
      </w:r>
      <w:r w:rsidRPr="00C8179E">
        <w:rPr>
          <w:rFonts w:cs="Times New Roman"/>
          <w:sz w:val="28"/>
          <w:szCs w:val="28"/>
          <w:lang w:val="ru-RU"/>
        </w:rPr>
        <w:t>Р</w:t>
      </w:r>
      <w:r w:rsidRPr="00C8179E">
        <w:rPr>
          <w:rFonts w:cs="Times New Roman"/>
          <w:sz w:val="28"/>
          <w:szCs w:val="28"/>
        </w:rPr>
        <w:t>убить овощи, мясо.</w:t>
      </w:r>
      <w:r w:rsidR="000E308A">
        <w:rPr>
          <w:rFonts w:cs="Times New Roman"/>
          <w:sz w:val="28"/>
          <w:szCs w:val="28"/>
          <w:lang w:val="ru-RU"/>
        </w:rPr>
        <w:t>)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Расскажите, что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>ы приготовили сегодня на обед? (рассказ повара).</w:t>
      </w:r>
    </w:p>
    <w:p w:rsidR="00F0439E" w:rsidRPr="00C8179E" w:rsidRDefault="00234F0A" w:rsidP="000E308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>пасибо вам за рассказ, а нам пора в группу.</w:t>
      </w:r>
    </w:p>
    <w:p w:rsidR="00F0439E" w:rsidRPr="000E308A" w:rsidRDefault="000E308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  <w:u w:val="single"/>
        </w:rPr>
      </w:pPr>
      <w:r w:rsidRPr="000E308A">
        <w:rPr>
          <w:rFonts w:cs="Times New Roman"/>
          <w:b/>
          <w:bCs/>
          <w:sz w:val="28"/>
          <w:szCs w:val="28"/>
          <w:u w:val="single"/>
          <w:lang w:val="ru-RU"/>
        </w:rPr>
        <w:lastRenderedPageBreak/>
        <w:t>З</w:t>
      </w:r>
      <w:r w:rsidRPr="000E308A">
        <w:rPr>
          <w:rFonts w:cs="Times New Roman"/>
          <w:b/>
          <w:bCs/>
          <w:sz w:val="28"/>
          <w:szCs w:val="28"/>
          <w:u w:val="single"/>
        </w:rPr>
        <w:t>АГАДК</w:t>
      </w:r>
      <w:r w:rsidRPr="000E308A">
        <w:rPr>
          <w:rFonts w:cs="Times New Roman"/>
          <w:b/>
          <w:bCs/>
          <w:sz w:val="28"/>
          <w:szCs w:val="28"/>
          <w:u w:val="single"/>
          <w:lang w:val="ru-RU"/>
        </w:rPr>
        <w:t>И</w:t>
      </w:r>
      <w:r w:rsidRPr="000E308A">
        <w:rPr>
          <w:rFonts w:cs="Times New Roman"/>
          <w:b/>
          <w:bCs/>
          <w:sz w:val="28"/>
          <w:szCs w:val="28"/>
          <w:u w:val="single"/>
        </w:rPr>
        <w:t xml:space="preserve"> О ПОСУДЕ, ОВОЩАХ И ФРУКТАХ.</w:t>
      </w:r>
    </w:p>
    <w:p w:rsidR="000E308A" w:rsidRDefault="000E308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  <w:sectPr w:rsidR="000E308A">
          <w:pgSz w:w="11905" w:h="16837"/>
          <w:pgMar w:top="1134" w:right="376" w:bottom="1134" w:left="465" w:header="720" w:footer="720" w:gutter="0"/>
          <w:cols w:space="720"/>
        </w:sect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 xml:space="preserve">Говорит коза, что козы        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Очень любят нюхать розы.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Только почему-то с хрустом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Нюхает она … (капусту)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Корешок оранжевый под землей сидит,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Много витаминов он в себе хранит,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Помогает деткам здоровее стать,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Что это за овощ, м</w:t>
      </w:r>
      <w:r w:rsidRPr="00C8179E">
        <w:rPr>
          <w:rFonts w:cs="Times New Roman"/>
          <w:sz w:val="28"/>
          <w:szCs w:val="28"/>
        </w:rPr>
        <w:t>ожете сказать? (морковь)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Никогда и никого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Не обижал на свете.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Но все же плачут от него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 взрослые, и дети. (лук)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огороде среди лета,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Фиолетового цвета,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Толстый как большой кабан.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Очень важный … (баклажан)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Этот вкусный желтый плод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Прям из Африки </w:t>
      </w:r>
      <w:r w:rsidRPr="00C8179E">
        <w:rPr>
          <w:rFonts w:cs="Times New Roman"/>
          <w:sz w:val="28"/>
          <w:szCs w:val="28"/>
        </w:rPr>
        <w:t>плывет,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Обезьянкам в зоопарке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Пищу целый год дает. (банан)</w:t>
      </w:r>
    </w:p>
    <w:p w:rsidR="00F043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0E308A" w:rsidRPr="00C8179E" w:rsidRDefault="000E308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>Само оно с кулачок,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Имеет красный бочок,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Дотронешься — гладко,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А откусишь — сладко. ( яблоко)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Он похож на апельсин,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С грубой кожей, сочный.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Недостаток есть один –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Кислый он уж очень.. (лимон)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Я пыхчу, пыхчу,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 Больше греться не хочу.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Крышка громко зазвенела: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«Пейте чай, вода вскипела!» (чайник)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Если я пуста бываю,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Про себя не забываю,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Но когда несу еду,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Мимо рта я не пройду. (ложка)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Она бывает глубока.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 Она бывает мелка.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Однако, это не река. (тарелка)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Чайника подружка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Имеет два ушка,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Варит кашу, суп для Юли.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 зовут её… (кастрюлей)</w:t>
      </w:r>
    </w:p>
    <w:p w:rsidR="000E308A" w:rsidRDefault="000E308A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  <w:sectPr w:rsidR="000E308A" w:rsidSect="000E308A">
          <w:type w:val="continuous"/>
          <w:pgSz w:w="11905" w:h="16837"/>
          <w:pgMar w:top="1134" w:right="376" w:bottom="1134" w:left="465" w:header="720" w:footer="720" w:gutter="0"/>
          <w:cols w:num="2" w:space="720"/>
        </w:sect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rPr>
          <w:rFonts w:cs="Times New Roman"/>
          <w:sz w:val="28"/>
          <w:szCs w:val="28"/>
        </w:rPr>
      </w:pPr>
    </w:p>
    <w:p w:rsidR="00F0439E" w:rsidRPr="000E308A" w:rsidRDefault="000E308A" w:rsidP="000E308A">
      <w:pPr>
        <w:pStyle w:val="Textbody"/>
        <w:widowControl/>
        <w:rPr>
          <w:rFonts w:cs="Times New Roman"/>
          <w:sz w:val="28"/>
          <w:szCs w:val="28"/>
          <w:u w:val="single"/>
        </w:rPr>
      </w:pPr>
      <w:r w:rsidRPr="000E308A">
        <w:rPr>
          <w:rFonts w:cs="Times New Roman"/>
          <w:b/>
          <w:bCs/>
          <w:sz w:val="28"/>
          <w:szCs w:val="28"/>
          <w:u w:val="single"/>
          <w:lang w:val="ru-RU"/>
        </w:rPr>
        <w:lastRenderedPageBreak/>
        <w:t xml:space="preserve"> </w:t>
      </w:r>
      <w:r w:rsidRPr="000E308A">
        <w:rPr>
          <w:rStyle w:val="StrongEmphasis"/>
          <w:rFonts w:cs="Times New Roman"/>
          <w:sz w:val="28"/>
          <w:szCs w:val="28"/>
          <w:u w:val="single"/>
          <w:lang w:val="ru-RU"/>
        </w:rPr>
        <w:t xml:space="preserve">         ФИЗКУЛЬТМИНУТКА (1 МИН)</w:t>
      </w:r>
    </w:p>
    <w:p w:rsidR="00F0439E" w:rsidRPr="000E308A" w:rsidRDefault="00234F0A" w:rsidP="000E308A">
      <w:pPr>
        <w:pStyle w:val="Textbody"/>
        <w:widowControl/>
        <w:rPr>
          <w:rFonts w:cs="Times New Roman"/>
          <w:sz w:val="28"/>
          <w:szCs w:val="28"/>
        </w:rPr>
      </w:pPr>
      <w:r w:rsidRPr="000E308A">
        <w:rPr>
          <w:rStyle w:val="a7"/>
          <w:rFonts w:cs="Times New Roman"/>
          <w:bCs/>
          <w:sz w:val="28"/>
          <w:szCs w:val="28"/>
          <w:lang w:val="ru-RU"/>
        </w:rPr>
        <w:t>Воспитатель говорит слова, дети выполняют определенные движения.</w:t>
      </w:r>
    </w:p>
    <w:p w:rsidR="00F0439E" w:rsidRDefault="000E308A">
      <w:pPr>
        <w:pStyle w:val="Textbody"/>
        <w:widowControl/>
        <w:spacing w:before="90" w:after="90"/>
        <w:jc w:val="center"/>
        <w:rPr>
          <w:rStyle w:val="StrongEmphasis"/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«КАПУСТА».</w:t>
      </w:r>
    </w:p>
    <w:p w:rsidR="000E308A" w:rsidRPr="00C8179E" w:rsidRDefault="000E308A">
      <w:pPr>
        <w:pStyle w:val="Textbody"/>
        <w:widowControl/>
        <w:spacing w:before="90" w:after="90"/>
        <w:jc w:val="center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капусту</w:t>
      </w:r>
      <w:r w:rsidRPr="00C8179E">
        <w:rPr>
          <w:rFonts w:cs="Times New Roman"/>
          <w:sz w:val="28"/>
          <w:szCs w:val="28"/>
        </w:rPr>
        <w:t xml:space="preserve"> рубим,                     Ритмичные удары ребром ладоней по столу.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морковку трем,                    Трут ладони друг об друга.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капусту солим,                     Указательный и средний палец трутся о большой.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Мы капусту жмем.                      </w:t>
      </w:r>
      <w:r w:rsidRPr="00C8179E">
        <w:rPr>
          <w:rFonts w:cs="Times New Roman"/>
          <w:sz w:val="28"/>
          <w:szCs w:val="28"/>
        </w:rPr>
        <w:t>Хватательные движения обеими руками.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капусту нарубили,               Ритмичные удары ребром ладоней по столу.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Перетерли,                                 Трут ладони друг об друга.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Посолили,                                   Указательный и средний палец</w:t>
      </w:r>
      <w:r w:rsidRPr="00C8179E">
        <w:rPr>
          <w:rFonts w:cs="Times New Roman"/>
          <w:sz w:val="28"/>
          <w:szCs w:val="28"/>
        </w:rPr>
        <w:t xml:space="preserve"> трутся о большой.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 набили плотно в кадку           Удары обеими руками по столу.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Все теперь у нас в порядке.      Отряхивают руками.</w:t>
      </w:r>
    </w:p>
    <w:p w:rsidR="000E308A" w:rsidRDefault="000E308A">
      <w:pPr>
        <w:pStyle w:val="Textbody"/>
        <w:widowControl/>
        <w:spacing w:before="90" w:after="90"/>
        <w:jc w:val="center"/>
        <w:rPr>
          <w:rStyle w:val="StrongEmphasis"/>
          <w:rFonts w:cs="Times New Roman"/>
          <w:sz w:val="28"/>
          <w:szCs w:val="28"/>
        </w:rPr>
      </w:pPr>
    </w:p>
    <w:p w:rsidR="000E308A" w:rsidRDefault="000E308A">
      <w:pPr>
        <w:pStyle w:val="Textbody"/>
        <w:widowControl/>
        <w:spacing w:before="90" w:after="90"/>
        <w:jc w:val="center"/>
        <w:rPr>
          <w:rStyle w:val="StrongEmphasis"/>
          <w:rFonts w:cs="Times New Roman"/>
          <w:sz w:val="28"/>
          <w:szCs w:val="28"/>
        </w:rPr>
      </w:pPr>
    </w:p>
    <w:p w:rsidR="00F0439E" w:rsidRDefault="000E308A">
      <w:pPr>
        <w:pStyle w:val="Textbody"/>
        <w:widowControl/>
        <w:spacing w:before="90" w:after="90"/>
        <w:jc w:val="center"/>
        <w:rPr>
          <w:rStyle w:val="StrongEmphasis"/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«КОМПОТ».</w:t>
      </w:r>
    </w:p>
    <w:p w:rsidR="000E308A" w:rsidRPr="00C8179E" w:rsidRDefault="000E308A">
      <w:pPr>
        <w:pStyle w:val="Textbody"/>
        <w:widowControl/>
        <w:spacing w:before="90" w:after="90"/>
        <w:jc w:val="center"/>
        <w:rPr>
          <w:rFonts w:cs="Times New Roman"/>
          <w:sz w:val="28"/>
          <w:szCs w:val="28"/>
        </w:rPr>
      </w:pP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Будем мы варить компот          Левую ладонь держат «ковшиком»,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Фруктов нужно много </w:t>
      </w:r>
      <w:r w:rsidRPr="00C8179E">
        <w:rPr>
          <w:rFonts w:cs="Times New Roman"/>
          <w:sz w:val="28"/>
          <w:szCs w:val="28"/>
          <w:lang w:val="ru-RU"/>
        </w:rPr>
        <w:t>в</w:t>
      </w:r>
      <w:r w:rsidRPr="00C8179E">
        <w:rPr>
          <w:rFonts w:cs="Times New Roman"/>
          <w:sz w:val="28"/>
          <w:szCs w:val="28"/>
        </w:rPr>
        <w:t xml:space="preserve">от.         </w:t>
      </w:r>
      <w:r w:rsidRPr="00C8179E">
        <w:rPr>
          <w:rFonts w:cs="Times New Roman"/>
          <w:sz w:val="28"/>
          <w:szCs w:val="28"/>
          <w:lang w:val="ru-RU"/>
        </w:rPr>
        <w:t>У</w:t>
      </w:r>
      <w:r w:rsidRPr="00C8179E">
        <w:rPr>
          <w:rFonts w:cs="Times New Roman"/>
          <w:sz w:val="28"/>
          <w:szCs w:val="28"/>
        </w:rPr>
        <w:t>казательным п</w:t>
      </w:r>
      <w:r w:rsidRPr="00C8179E">
        <w:rPr>
          <w:rFonts w:cs="Times New Roman"/>
          <w:sz w:val="28"/>
          <w:szCs w:val="28"/>
        </w:rPr>
        <w:t>альцем правой руки «мешают».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Будем яблоки крошить,             Загибают пальцы по одному, начиная </w:t>
      </w:r>
      <w:r w:rsidRPr="00C8179E">
        <w:rPr>
          <w:rFonts w:cs="Times New Roman"/>
          <w:sz w:val="28"/>
          <w:szCs w:val="28"/>
          <w:lang w:val="ru-RU"/>
        </w:rPr>
        <w:t>с большого.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Грушу будем мы рубить,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Отожмём лимонный сок,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Слив положим и песок.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Варим, варим мы компот,           Опять «варят» и «мешают».</w:t>
      </w:r>
    </w:p>
    <w:p w:rsidR="00F0439E" w:rsidRPr="00C8179E" w:rsidRDefault="00234F0A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Угостим честной </w:t>
      </w:r>
      <w:r w:rsidRPr="00C8179E">
        <w:rPr>
          <w:rFonts w:cs="Times New Roman"/>
          <w:sz w:val="28"/>
          <w:szCs w:val="28"/>
        </w:rPr>
        <w:t>народ.</w:t>
      </w:r>
    </w:p>
    <w:p w:rsidR="00F0439E" w:rsidRPr="00C8179E" w:rsidRDefault="00F0439E">
      <w:pPr>
        <w:pStyle w:val="Textbody"/>
        <w:widowControl/>
        <w:spacing w:before="90" w:after="9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rPr>
          <w:rFonts w:cs="Times New Roman"/>
          <w:sz w:val="28"/>
          <w:szCs w:val="28"/>
        </w:rPr>
      </w:pPr>
    </w:p>
    <w:p w:rsidR="00F0439E" w:rsidRPr="000E308A" w:rsidRDefault="000E308A">
      <w:pPr>
        <w:pStyle w:val="Textbody"/>
        <w:widowControl/>
        <w:rPr>
          <w:rFonts w:cs="Times New Roman"/>
          <w:sz w:val="32"/>
          <w:szCs w:val="28"/>
          <w:u w:val="single"/>
        </w:rPr>
      </w:pPr>
      <w:r w:rsidRPr="000E308A">
        <w:rPr>
          <w:rFonts w:cs="Times New Roman"/>
          <w:b/>
          <w:bCs/>
          <w:sz w:val="32"/>
          <w:szCs w:val="28"/>
          <w:u w:val="single"/>
          <w:lang w:val="ru-RU"/>
        </w:rPr>
        <w:lastRenderedPageBreak/>
        <w:t>БЕСЕДА:" ТРУД ВРАЧА".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 </w:t>
      </w:r>
      <w:r w:rsidRPr="00C8179E">
        <w:rPr>
          <w:rFonts w:cs="Times New Roman"/>
          <w:b/>
          <w:bCs/>
          <w:sz w:val="28"/>
          <w:szCs w:val="28"/>
        </w:rPr>
        <w:t>Цель:</w:t>
      </w:r>
      <w:r w:rsidRPr="00C8179E">
        <w:rPr>
          <w:rFonts w:cs="Times New Roman"/>
          <w:sz w:val="28"/>
          <w:szCs w:val="28"/>
        </w:rPr>
        <w:t xml:space="preserve"> - «Продолжать воспитывать у детей понимания ценности здоровья».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Обучающие задачи</w:t>
      </w:r>
      <w:r w:rsidRPr="00C8179E">
        <w:rPr>
          <w:rFonts w:cs="Times New Roman"/>
          <w:sz w:val="28"/>
          <w:szCs w:val="28"/>
        </w:rPr>
        <w:t xml:space="preserve"> - познакомить детей с профессией врача, подвести к пониманию того, что они наши друзья. Дать представление о роли лекарств в лечении болезни, формировать сознательное отношен</w:t>
      </w:r>
      <w:r w:rsidRPr="00C8179E">
        <w:rPr>
          <w:rFonts w:cs="Times New Roman"/>
          <w:sz w:val="28"/>
          <w:szCs w:val="28"/>
        </w:rPr>
        <w:t>ие к собственному здоровью.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Развивающие задачи</w:t>
      </w:r>
      <w:r w:rsidRPr="00C8179E">
        <w:rPr>
          <w:rFonts w:cs="Times New Roman"/>
          <w:sz w:val="28"/>
          <w:szCs w:val="28"/>
        </w:rPr>
        <w:t xml:space="preserve"> – развивать способности преодолевать страх по отношению к врачу, не бояться белого халата, медицинских инструментов.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Воспитательные задачи</w:t>
      </w:r>
      <w:r w:rsidRPr="00C8179E">
        <w:rPr>
          <w:rFonts w:cs="Times New Roman"/>
          <w:sz w:val="28"/>
          <w:szCs w:val="28"/>
        </w:rPr>
        <w:t xml:space="preserve"> – формировать положительное отношение к профессии врача, воспитывать с</w:t>
      </w:r>
      <w:r w:rsidRPr="00C8179E">
        <w:rPr>
          <w:rFonts w:cs="Times New Roman"/>
          <w:sz w:val="28"/>
          <w:szCs w:val="28"/>
        </w:rPr>
        <w:t>очувствие, понимание к больным, готовность лечиться самим.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Оздоровительные задачи</w:t>
      </w:r>
      <w:r w:rsidRPr="00C8179E">
        <w:rPr>
          <w:rFonts w:cs="Times New Roman"/>
          <w:sz w:val="28"/>
          <w:szCs w:val="28"/>
        </w:rPr>
        <w:t xml:space="preserve"> – продолжать работу по профилактике простудных заболеваний.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Материал: </w:t>
      </w:r>
      <w:r w:rsidRPr="00C8179E">
        <w:rPr>
          <w:rFonts w:cs="Times New Roman"/>
          <w:sz w:val="28"/>
          <w:szCs w:val="28"/>
        </w:rPr>
        <w:t>Кукла доктор, чемоданчик, инструменты, зайчик.</w:t>
      </w:r>
    </w:p>
    <w:p w:rsidR="00F0439E" w:rsidRPr="00C8179E" w:rsidRDefault="00234F0A">
      <w:pPr>
        <w:pStyle w:val="Textbody"/>
        <w:widowControl/>
        <w:spacing w:after="0"/>
        <w:jc w:val="center"/>
        <w:rPr>
          <w:rFonts w:cs="Times New Roman"/>
          <w:b/>
          <w:bCs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Ход занятия: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Стук в дверь,заходит кукла доктор. Во</w:t>
      </w:r>
      <w:r w:rsidRPr="00C8179E">
        <w:rPr>
          <w:rFonts w:cs="Times New Roman"/>
          <w:sz w:val="28"/>
          <w:szCs w:val="28"/>
        </w:rPr>
        <w:t xml:space="preserve">спитатель: держит в руках куклу доктора и говорит за него: Здравствуйте, дети (дети здороваются). Ребята, а кто это? (доктор, отвечают дети). А почему вы думаете – доктор (дети отвечают – белый халат, белый колпак, чемоданчик). Кукла доктор спрашивает как </w:t>
      </w:r>
      <w:r w:rsidRPr="00C8179E">
        <w:rPr>
          <w:rFonts w:cs="Times New Roman"/>
          <w:sz w:val="28"/>
          <w:szCs w:val="28"/>
        </w:rPr>
        <w:t>ваше здоровье? Если кого-то надо вылечить, в моём чемоданчике всё для этого есть (показывает).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ведёт беседу о работе доктора, (какие инструменты лежат в чемоданчике)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Градусник для чего? (дети отвечают) укол,бинт,вата,таблетки,зеленка.(объясн</w:t>
      </w:r>
      <w:r w:rsidRPr="00C8179E">
        <w:rPr>
          <w:rFonts w:cs="Times New Roman"/>
          <w:sz w:val="28"/>
          <w:szCs w:val="28"/>
        </w:rPr>
        <w:t>яю,что для чего необходимо) рассказываю о том, что ставить градусник - это не больно. Также, доктору просто необходимо послушать трубочкой дыхание, чтобы помочь малышу. А зеленка – это помощник при ранках, ее не надо бояться мазать, а надо немного потерпет</w:t>
      </w:r>
      <w:r w:rsidRPr="00C8179E">
        <w:rPr>
          <w:rFonts w:cs="Times New Roman"/>
          <w:sz w:val="28"/>
          <w:szCs w:val="28"/>
        </w:rPr>
        <w:t>ь и ранка быстро пройдет. Шпатель нужен,чтобы смотреть горлышко,когда оно болит,как мы показываем горлышко? а какой звук произносим?(дети произносят звук (ааа))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рассказывает историю:- Жил – был на свете доктор. Он очень любил свою работу. Одна</w:t>
      </w:r>
      <w:r w:rsidRPr="00C8179E">
        <w:rPr>
          <w:rFonts w:cs="Times New Roman"/>
          <w:sz w:val="28"/>
          <w:szCs w:val="28"/>
        </w:rPr>
        <w:t>жды доктор пришёл в детский сад, чтобы сделать детям прививки.Дети все смелые были, они не боялись уколов. Только одна девочка расплакалась и сказала: «Уходи плохой доктор, ты сделал мне больно».Доктор уходил из детского сада очень грустный. У дороге в тра</w:t>
      </w:r>
      <w:r w:rsidRPr="00C8179E">
        <w:rPr>
          <w:rFonts w:cs="Times New Roman"/>
          <w:sz w:val="28"/>
          <w:szCs w:val="28"/>
        </w:rPr>
        <w:t>ве прыгала маленькая птичка, и она не могла летать, у неё было сломано крыло. Доктор поднял птичку, перевязал крылышко, дал ей лекарство. Взлетела птичка в небо и сказала: «Спасибо тебе, хороший доктор». Доктор долго думал хороший он или плохой? А вы ребят</w:t>
      </w:r>
      <w:r w:rsidRPr="00C8179E">
        <w:rPr>
          <w:rFonts w:cs="Times New Roman"/>
          <w:sz w:val="28"/>
          <w:szCs w:val="28"/>
        </w:rPr>
        <w:t>а как думаете: доктор хороший или плохой? Почему? (дети высказывают своё мнение).Загадываю загадку: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Педиатра ты не бойся,Не волнуйся, успокойся,И, конечно же, не плачь,Это просто детский ...(ответ: врач).рассказываю, что доктора не хотят детям зла, а тольк</w:t>
      </w:r>
      <w:r w:rsidRPr="00C8179E">
        <w:rPr>
          <w:rFonts w:cs="Times New Roman"/>
          <w:sz w:val="28"/>
          <w:szCs w:val="28"/>
        </w:rPr>
        <w:t>о желают помочь.</w:t>
      </w: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after="0"/>
        <w:rPr>
          <w:rFonts w:cs="Times New Roman"/>
          <w:sz w:val="28"/>
          <w:szCs w:val="28"/>
        </w:rPr>
      </w:pPr>
    </w:p>
    <w:p w:rsidR="00F0439E" w:rsidRDefault="00234F0A">
      <w:pPr>
        <w:pStyle w:val="Textbody"/>
        <w:widowControl/>
        <w:spacing w:after="0"/>
        <w:rPr>
          <w:rFonts w:cs="Times New Roman"/>
          <w:b/>
          <w:bCs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</w:t>
      </w:r>
    </w:p>
    <w:p w:rsidR="000E308A" w:rsidRPr="00C8179E" w:rsidRDefault="000E308A">
      <w:pPr>
        <w:pStyle w:val="Textbody"/>
        <w:widowControl/>
        <w:spacing w:after="0"/>
        <w:rPr>
          <w:rFonts w:cs="Times New Roman"/>
          <w:b/>
          <w:bCs/>
          <w:sz w:val="28"/>
          <w:szCs w:val="28"/>
        </w:rPr>
      </w:pPr>
    </w:p>
    <w:p w:rsidR="00F0439E" w:rsidRPr="000E308A" w:rsidRDefault="000E308A">
      <w:pPr>
        <w:pStyle w:val="Textbody"/>
        <w:widowControl/>
        <w:spacing w:after="0"/>
        <w:jc w:val="center"/>
        <w:rPr>
          <w:rFonts w:cs="Times New Roman"/>
          <w:sz w:val="28"/>
          <w:szCs w:val="28"/>
          <w:u w:val="single"/>
        </w:rPr>
      </w:pPr>
      <w:r w:rsidRPr="000E308A">
        <w:rPr>
          <w:rFonts w:cs="Times New Roman"/>
          <w:b/>
          <w:bCs/>
          <w:sz w:val="28"/>
          <w:szCs w:val="28"/>
          <w:u w:val="single"/>
        </w:rPr>
        <w:lastRenderedPageBreak/>
        <w:t xml:space="preserve">  ЭКСКУРСИЯ - ПУТЕШЕСТВИЕ В МЕДИЦИНСКИЙ КАБИНЕТ.</w:t>
      </w:r>
    </w:p>
    <w:p w:rsidR="00F0439E" w:rsidRPr="00C8179E" w:rsidRDefault="00234F0A">
      <w:pPr>
        <w:pStyle w:val="Textbody"/>
        <w:widowControl/>
        <w:spacing w:line="330" w:lineRule="atLeast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Цель: </w:t>
      </w:r>
      <w:r w:rsidRPr="00C8179E">
        <w:rPr>
          <w:rFonts w:cs="Times New Roman"/>
          <w:sz w:val="28"/>
          <w:szCs w:val="28"/>
        </w:rPr>
        <w:t>Познакомить детей с работой медицинской сестры.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Задачи: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1.Воспитание уважение к сотрудникам детского сада.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2.Вызвать  </w:t>
      </w:r>
      <w:r w:rsidRPr="00C8179E">
        <w:rPr>
          <w:rFonts w:cs="Times New Roman"/>
          <w:sz w:val="28"/>
          <w:szCs w:val="28"/>
        </w:rPr>
        <w:t>чувство благодарности за ее труд.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3.</w:t>
      </w:r>
      <w:r w:rsidRPr="00C8179E">
        <w:rPr>
          <w:rFonts w:cs="Times New Roman"/>
          <w:sz w:val="28"/>
          <w:szCs w:val="28"/>
          <w:lang w:val="ru-RU"/>
        </w:rPr>
        <w:t>Ф</w:t>
      </w:r>
      <w:r w:rsidRPr="00C8179E">
        <w:rPr>
          <w:rFonts w:cs="Times New Roman"/>
          <w:sz w:val="28"/>
          <w:szCs w:val="28"/>
        </w:rPr>
        <w:t>ормирование представление о профессии  медицинской сестры.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Обогащение словаря:</w:t>
      </w:r>
      <w:r w:rsidRPr="00C8179E">
        <w:rPr>
          <w:rFonts w:cs="Times New Roman"/>
          <w:sz w:val="28"/>
          <w:szCs w:val="28"/>
        </w:rPr>
        <w:t xml:space="preserve"> мед. комната, мед. шкаф.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Средства: </w:t>
      </w:r>
      <w:r w:rsidRPr="00C8179E">
        <w:rPr>
          <w:rFonts w:cs="Times New Roman"/>
          <w:sz w:val="28"/>
          <w:szCs w:val="28"/>
        </w:rPr>
        <w:t>йод, витамины, бинт, весы, лекарство, градусник.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Беседа: </w:t>
      </w:r>
      <w:r w:rsidRPr="00C8179E">
        <w:rPr>
          <w:rFonts w:cs="Times New Roman"/>
          <w:sz w:val="28"/>
          <w:szCs w:val="28"/>
        </w:rPr>
        <w:t>«Если ты заболел».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С/р игра:</w:t>
      </w:r>
      <w:r w:rsidRPr="00C8179E">
        <w:rPr>
          <w:rFonts w:cs="Times New Roman"/>
          <w:sz w:val="28"/>
          <w:szCs w:val="28"/>
        </w:rPr>
        <w:t>«Больница».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     Д/и</w:t>
      </w:r>
      <w:r w:rsidRPr="00C8179E">
        <w:rPr>
          <w:rFonts w:cs="Times New Roman"/>
          <w:b/>
          <w:bCs/>
          <w:sz w:val="28"/>
          <w:szCs w:val="28"/>
          <w:lang w:val="ru-RU"/>
        </w:rPr>
        <w:t>гра</w:t>
      </w:r>
      <w:r w:rsidRPr="00C8179E">
        <w:rPr>
          <w:rFonts w:cs="Times New Roman"/>
          <w:b/>
          <w:bCs/>
          <w:sz w:val="28"/>
          <w:szCs w:val="28"/>
        </w:rPr>
        <w:t>:</w:t>
      </w:r>
      <w:r w:rsidRPr="00C8179E">
        <w:rPr>
          <w:rFonts w:cs="Times New Roman"/>
          <w:sz w:val="28"/>
          <w:szCs w:val="28"/>
        </w:rPr>
        <w:t>«Куклы заболели». «Найди все, что нужно для работы».</w:t>
      </w:r>
    </w:p>
    <w:p w:rsidR="00F0439E" w:rsidRPr="00C8179E" w:rsidRDefault="00234F0A">
      <w:pPr>
        <w:pStyle w:val="Textbody"/>
        <w:widowControl/>
        <w:spacing w:after="0"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Аппликация:</w:t>
      </w:r>
      <w:r w:rsidRPr="00C8179E">
        <w:rPr>
          <w:rFonts w:cs="Times New Roman"/>
          <w:sz w:val="28"/>
          <w:szCs w:val="28"/>
        </w:rPr>
        <w:t xml:space="preserve"> «Скорая</w:t>
      </w:r>
      <w:r w:rsidRPr="00C8179E">
        <w:rPr>
          <w:rFonts w:cs="Times New Roman"/>
          <w:sz w:val="28"/>
          <w:szCs w:val="28"/>
        </w:rPr>
        <w:t xml:space="preserve"> помощь»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b/>
          <w:bCs/>
          <w:sz w:val="28"/>
          <w:szCs w:val="28"/>
          <w:lang w:val="ru-RU"/>
        </w:rPr>
      </w:pPr>
      <w:r w:rsidRPr="00C8179E">
        <w:rPr>
          <w:rFonts w:cs="Times New Roman"/>
          <w:b/>
          <w:bCs/>
          <w:sz w:val="28"/>
          <w:szCs w:val="28"/>
          <w:lang w:val="ru-RU"/>
        </w:rPr>
        <w:t xml:space="preserve">           Ход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Перед тем, как идти с детьми в мед. комнату, спрашиваю детей о том , кто в детском саду носит белый халат (ответ детей).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          Воспитатель: </w:t>
      </w:r>
      <w:r w:rsidRPr="00C8179E">
        <w:rPr>
          <w:rFonts w:cs="Times New Roman"/>
          <w:sz w:val="28"/>
          <w:szCs w:val="28"/>
        </w:rPr>
        <w:t>Да, ребята, белый халат носят повара, воспитатели, няни и конечно мед. сестра</w:t>
      </w:r>
      <w:r w:rsidRPr="00C8179E">
        <w:rPr>
          <w:rFonts w:cs="Times New Roman"/>
          <w:sz w:val="28"/>
          <w:szCs w:val="28"/>
        </w:rPr>
        <w:t>. Вот и сегодня мы пойдем с вами в мед. комнату, что бы посмотреть как там работает мед. сестра. Пойдем по коридору тихо, будем вести себя хорошо, не будем шуметь. Не забудьте поздороваться с мед. сестрой.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Входим в мед. комнату. Здороваемся. Разм</w:t>
      </w:r>
      <w:r w:rsidRPr="00C8179E">
        <w:rPr>
          <w:rFonts w:cs="Times New Roman"/>
          <w:sz w:val="28"/>
          <w:szCs w:val="28"/>
        </w:rPr>
        <w:t>ещаю детей так что бы всем все было видно. Даю детям 2-3 минуты на осматривание вокруг.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          Воспитатель: </w:t>
      </w:r>
      <w:r w:rsidRPr="00C8179E">
        <w:rPr>
          <w:rFonts w:cs="Times New Roman"/>
          <w:sz w:val="28"/>
          <w:szCs w:val="28"/>
        </w:rPr>
        <w:t>Куда мы с вами пришли? (</w:t>
      </w:r>
      <w:r w:rsidRPr="00C8179E">
        <w:rPr>
          <w:rFonts w:cs="Times New Roman"/>
          <w:sz w:val="28"/>
          <w:szCs w:val="28"/>
          <w:lang w:val="ru-RU"/>
        </w:rPr>
        <w:t>ответ детей).</w:t>
      </w:r>
      <w:r w:rsidRPr="00C8179E">
        <w:rPr>
          <w:rFonts w:cs="Times New Roman"/>
          <w:sz w:val="28"/>
          <w:szCs w:val="28"/>
        </w:rPr>
        <w:t xml:space="preserve"> Да, мы пришли в мед. комнату(хором и инд.повторяют). Здесь работает мед. </w:t>
      </w:r>
      <w:r w:rsidRPr="00C8179E">
        <w:rPr>
          <w:rFonts w:cs="Times New Roman"/>
          <w:sz w:val="28"/>
          <w:szCs w:val="28"/>
          <w:lang w:val="ru-RU"/>
        </w:rPr>
        <w:t>с</w:t>
      </w:r>
      <w:r w:rsidRPr="00C8179E">
        <w:rPr>
          <w:rFonts w:cs="Times New Roman"/>
          <w:sz w:val="28"/>
          <w:szCs w:val="28"/>
        </w:rPr>
        <w:t xml:space="preserve">естра </w:t>
      </w:r>
      <w:r w:rsidRPr="00C8179E">
        <w:rPr>
          <w:rFonts w:cs="Times New Roman"/>
          <w:sz w:val="28"/>
          <w:szCs w:val="28"/>
          <w:lang w:val="ru-RU"/>
        </w:rPr>
        <w:t>Любовь Ивановна.</w:t>
      </w:r>
      <w:r w:rsidRPr="00C8179E">
        <w:rPr>
          <w:rFonts w:cs="Times New Roman"/>
          <w:sz w:val="28"/>
          <w:szCs w:val="28"/>
        </w:rPr>
        <w:t xml:space="preserve"> Сейчас реб</w:t>
      </w:r>
      <w:r w:rsidRPr="00C8179E">
        <w:rPr>
          <w:rFonts w:cs="Times New Roman"/>
          <w:sz w:val="28"/>
          <w:szCs w:val="28"/>
        </w:rPr>
        <w:t xml:space="preserve">ята, она нам расскажет о своей работе. А я посмотрю кто из вас самый внимательный. Пожалуйста, </w:t>
      </w:r>
      <w:r w:rsidRPr="00C8179E">
        <w:rPr>
          <w:rFonts w:cs="Times New Roman"/>
          <w:sz w:val="28"/>
          <w:szCs w:val="28"/>
          <w:lang w:val="ru-RU"/>
        </w:rPr>
        <w:t xml:space="preserve">Любовь </w:t>
      </w:r>
      <w:r w:rsidRPr="00C8179E">
        <w:rPr>
          <w:rFonts w:cs="Times New Roman"/>
          <w:sz w:val="28"/>
          <w:szCs w:val="28"/>
        </w:rPr>
        <w:t>Ивановна.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Рассказ мед. сестры: Комната где я работаю, называется мед. комнатой.(по указу воспитателя хором и мед. повторяют).Вот мед. шкаф (хором и и</w:t>
      </w:r>
      <w:r w:rsidRPr="00C8179E">
        <w:rPr>
          <w:rFonts w:cs="Times New Roman"/>
          <w:sz w:val="28"/>
          <w:szCs w:val="28"/>
        </w:rPr>
        <w:t>нд.повторяют)в нем лежат лекарства, в нем храниться мед. карточки, в карточках мы записываем ваши имена и фамилии. В шкафу у нас находиться йод, это такое лекарство, когда вы обрежете пальчик или упадете, я помажу вам ранку этим лекарством, что бы вам не б</w:t>
      </w:r>
      <w:r w:rsidRPr="00C8179E">
        <w:rPr>
          <w:rFonts w:cs="Times New Roman"/>
          <w:sz w:val="28"/>
          <w:szCs w:val="28"/>
        </w:rPr>
        <w:t>ыло больно, и у вас после этого рана станет быстро заживать. В шкафу у нас храниться и бинт, бинтом я заматывают ваши больные места. Кому забинтовать пальчик? Ребята, А кто знает что это?(Градусник)Правильно это градусник. Он нужен для того что ,что бы узн</w:t>
      </w:r>
      <w:r w:rsidRPr="00C8179E">
        <w:rPr>
          <w:rFonts w:cs="Times New Roman"/>
          <w:sz w:val="28"/>
          <w:szCs w:val="28"/>
        </w:rPr>
        <w:t>ать болеете вы или нет. И, конечно, есть у нас в шкафу витамины, которые вы очень любите. ( хором и инд.повторяют).А еще я делаю детям прививки. Это совсем не больно. Вот шприц. С его помощью я делаю вам прививки. А вот стоят мед. весы (хором и инд.повторя</w:t>
      </w:r>
      <w:r w:rsidRPr="00C8179E">
        <w:rPr>
          <w:rFonts w:cs="Times New Roman"/>
          <w:sz w:val="28"/>
          <w:szCs w:val="28"/>
        </w:rPr>
        <w:t>ют).С помощью весов, я узнаю сколько вы весите(взвесить несколько детей).Если вы будете дружить со мной, вы никогда не будете болеть.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Послушайте стихи: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Я приду и </w:t>
      </w:r>
      <w:r w:rsidRPr="00C8179E">
        <w:rPr>
          <w:rFonts w:cs="Times New Roman"/>
          <w:sz w:val="28"/>
          <w:szCs w:val="28"/>
          <w:lang w:val="ru-RU"/>
        </w:rPr>
        <w:t>к</w:t>
      </w:r>
      <w:r w:rsidRPr="00C8179E">
        <w:rPr>
          <w:rFonts w:cs="Times New Roman"/>
          <w:sz w:val="28"/>
          <w:szCs w:val="28"/>
        </w:rPr>
        <w:t xml:space="preserve"> Пете, я приду и к Поле.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-Здравствуйте дети, кто у вас болен?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Как живете, как животик?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Погляжу из под очков, кончики язычков.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-Поставьте этот градусник под мышку детишки.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>И ставят дети градусник радостно под мышку.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-Вам в постельку лечь поспать бы,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Вам ком</w:t>
      </w:r>
      <w:r w:rsidRPr="00C8179E">
        <w:rPr>
          <w:rFonts w:cs="Times New Roman"/>
          <w:sz w:val="28"/>
          <w:szCs w:val="28"/>
        </w:rPr>
        <w:t>прессик на живот,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 тогда у вас до свадьбы,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Все конечно заживет.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Воспитатель: 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 xml:space="preserve">ети давайте поблагодарим </w:t>
      </w:r>
      <w:r w:rsidRPr="00C8179E">
        <w:rPr>
          <w:rFonts w:cs="Times New Roman"/>
          <w:sz w:val="28"/>
          <w:szCs w:val="28"/>
          <w:lang w:val="ru-RU"/>
        </w:rPr>
        <w:t xml:space="preserve">Любовь </w:t>
      </w:r>
      <w:r w:rsidRPr="00C8179E">
        <w:rPr>
          <w:rFonts w:cs="Times New Roman"/>
          <w:sz w:val="28"/>
          <w:szCs w:val="28"/>
        </w:rPr>
        <w:t>Ивановну за ее интересный рассказ.       (</w:t>
      </w:r>
      <w:r w:rsidRPr="00C8179E">
        <w:rPr>
          <w:rFonts w:cs="Times New Roman"/>
          <w:sz w:val="28"/>
          <w:szCs w:val="28"/>
          <w:lang w:val="ru-RU"/>
        </w:rPr>
        <w:t>д</w:t>
      </w:r>
      <w:r w:rsidRPr="00C8179E">
        <w:rPr>
          <w:rFonts w:cs="Times New Roman"/>
          <w:sz w:val="28"/>
          <w:szCs w:val="28"/>
        </w:rPr>
        <w:t xml:space="preserve">ети </w:t>
      </w:r>
      <w:r w:rsidRPr="00C8179E">
        <w:rPr>
          <w:rFonts w:cs="Times New Roman"/>
          <w:sz w:val="28"/>
          <w:szCs w:val="28"/>
          <w:lang w:val="ru-RU"/>
        </w:rPr>
        <w:t>благодарят)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Воспитатель: Сейчас я узнаю кто из вас самый внимательный.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Скажите </w:t>
      </w:r>
      <w:r w:rsidRPr="00C8179E">
        <w:rPr>
          <w:rFonts w:cs="Times New Roman"/>
          <w:sz w:val="28"/>
          <w:szCs w:val="28"/>
        </w:rPr>
        <w:t xml:space="preserve">как называется комната ,где работает </w:t>
      </w:r>
      <w:r w:rsidRPr="00C8179E">
        <w:rPr>
          <w:rFonts w:cs="Times New Roman"/>
          <w:sz w:val="28"/>
          <w:szCs w:val="28"/>
          <w:lang w:val="ru-RU"/>
        </w:rPr>
        <w:t>Любовь</w:t>
      </w:r>
      <w:r w:rsidRPr="00C8179E">
        <w:rPr>
          <w:rFonts w:cs="Times New Roman"/>
          <w:sz w:val="28"/>
          <w:szCs w:val="28"/>
        </w:rPr>
        <w:t xml:space="preserve"> Ивановна?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Дети: Мед. комната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Воспитатель: Правильно молодцы.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Воспитатель: А что еще есть в мед. комнате?(отвечают дети)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Воспитатель: Что храниться мед. шкафу? (отвечают дети)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Воспитатель: А для чего нужен бинт? (отвечают дети)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lang w:val="ru-RU"/>
        </w:rPr>
        <w:t xml:space="preserve">        Воспитатель: </w:t>
      </w:r>
      <w:r w:rsidRPr="00C8179E">
        <w:rPr>
          <w:rFonts w:cs="Times New Roman"/>
          <w:sz w:val="28"/>
          <w:szCs w:val="28"/>
        </w:rPr>
        <w:t xml:space="preserve">Давайте попрощаемся с </w:t>
      </w:r>
      <w:r w:rsidRPr="00C8179E">
        <w:rPr>
          <w:rFonts w:cs="Times New Roman"/>
          <w:sz w:val="28"/>
          <w:szCs w:val="28"/>
          <w:lang w:val="ru-RU"/>
        </w:rPr>
        <w:t>Любовь</w:t>
      </w:r>
      <w:r w:rsidRPr="00C8179E">
        <w:rPr>
          <w:rFonts w:cs="Times New Roman"/>
          <w:sz w:val="28"/>
          <w:szCs w:val="28"/>
        </w:rPr>
        <w:t xml:space="preserve"> Ивановной. </w:t>
      </w:r>
      <w:r w:rsidRPr="00C8179E">
        <w:rPr>
          <w:rFonts w:cs="Times New Roman"/>
          <w:sz w:val="28"/>
          <w:szCs w:val="28"/>
          <w:lang w:val="ru-RU"/>
        </w:rPr>
        <w:t>(д</w:t>
      </w:r>
      <w:r w:rsidRPr="00C8179E">
        <w:rPr>
          <w:rFonts w:cs="Times New Roman"/>
          <w:sz w:val="28"/>
          <w:szCs w:val="28"/>
        </w:rPr>
        <w:t>ети прощаются).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В группе спрашиваю детей, понравилась ли им мед. комната. Спрашиваю, кто из них хочет быть мед .работником? О</w:t>
      </w:r>
      <w:r w:rsidRPr="00C8179E">
        <w:rPr>
          <w:rFonts w:cs="Times New Roman"/>
          <w:sz w:val="28"/>
          <w:szCs w:val="28"/>
        </w:rPr>
        <w:t>тветы детей. А теперь послушайте загадку.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Он приходит в детский сад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Проверяет всех ребят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Кто здоров, кто заболел,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Всех послушал, посмотрел.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Кто это дети? (доктор)</w:t>
      </w:r>
    </w:p>
    <w:p w:rsidR="00F0439E" w:rsidRPr="00C8179E" w:rsidRDefault="00234F0A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</w:t>
      </w:r>
    </w:p>
    <w:p w:rsidR="00F0439E" w:rsidRPr="000E308A" w:rsidRDefault="000E308A" w:rsidP="000E308A">
      <w:pPr>
        <w:pStyle w:val="Textbody"/>
        <w:widowControl/>
        <w:spacing w:line="330" w:lineRule="atLeast"/>
        <w:jc w:val="both"/>
        <w:rPr>
          <w:rFonts w:cs="Times New Roman"/>
          <w:b/>
          <w:bCs/>
          <w:sz w:val="32"/>
          <w:szCs w:val="28"/>
          <w:u w:val="single"/>
        </w:rPr>
      </w:pPr>
      <w:r w:rsidRPr="000E308A">
        <w:rPr>
          <w:rFonts w:cs="Times New Roman"/>
          <w:b/>
          <w:bCs/>
          <w:sz w:val="32"/>
          <w:szCs w:val="28"/>
          <w:u w:val="single"/>
        </w:rPr>
        <w:t>ПРОСМОТР МУЛЬТФИЛЬМОВ «КАК БЕГЕМОТ БОЯЛСЯ ПРИВИВКИ»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Цель: </w:t>
      </w:r>
      <w:r w:rsidRPr="00C8179E">
        <w:rPr>
          <w:rFonts w:cs="Times New Roman"/>
          <w:sz w:val="28"/>
          <w:szCs w:val="28"/>
        </w:rPr>
        <w:t xml:space="preserve">формировать </w:t>
      </w:r>
      <w:r w:rsidRPr="00C8179E">
        <w:rPr>
          <w:rFonts w:cs="Times New Roman"/>
          <w:sz w:val="28"/>
          <w:szCs w:val="28"/>
        </w:rPr>
        <w:t>сознательное отношение к собственному здоровью. Подвести к пониманию того, что врачи наши друзья.</w:t>
      </w:r>
    </w:p>
    <w:p w:rsidR="00F0439E" w:rsidRPr="00C6668B" w:rsidRDefault="00C6668B" w:rsidP="00C6668B">
      <w:pPr>
        <w:pStyle w:val="Textbody"/>
        <w:widowControl/>
        <w:spacing w:line="330" w:lineRule="atLeast"/>
        <w:jc w:val="both"/>
        <w:rPr>
          <w:rFonts w:cs="Times New Roman"/>
          <w:b/>
          <w:bCs/>
          <w:sz w:val="32"/>
          <w:szCs w:val="28"/>
          <w:u w:val="single"/>
        </w:rPr>
      </w:pPr>
      <w:r w:rsidRPr="00C6668B">
        <w:rPr>
          <w:rFonts w:cs="Times New Roman"/>
          <w:b/>
          <w:bCs/>
          <w:sz w:val="32"/>
          <w:szCs w:val="28"/>
          <w:u w:val="single"/>
        </w:rPr>
        <w:t xml:space="preserve">            ДИДАКТИЧЕСКАЯ ИГРА «ЧТО В МЕШОЧКЕ ЛЕЖИТ?»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Дидактическая задача:</w:t>
      </w:r>
      <w:r w:rsidRPr="00C8179E">
        <w:rPr>
          <w:rFonts w:cs="Times New Roman"/>
          <w:sz w:val="28"/>
          <w:szCs w:val="28"/>
        </w:rPr>
        <w:t xml:space="preserve"> закрепить знания детей о медицинских инструментах, обогащение словарного запаса.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Оборудование:</w:t>
      </w:r>
      <w:r w:rsidRPr="00C8179E">
        <w:rPr>
          <w:rFonts w:cs="Times New Roman"/>
          <w:sz w:val="28"/>
          <w:szCs w:val="28"/>
        </w:rPr>
        <w:t xml:space="preserve"> сказочный мешочек, медицинские инструменты из детской аптечки.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Ход игры: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  <w:lang w:val="ru-RU"/>
        </w:rPr>
        <w:t>В</w:t>
      </w:r>
      <w:r w:rsidRPr="00C8179E">
        <w:rPr>
          <w:rStyle w:val="StrongEmphasis"/>
          <w:rFonts w:cs="Times New Roman"/>
          <w:b w:val="0"/>
          <w:bCs w:val="0"/>
          <w:sz w:val="28"/>
          <w:szCs w:val="28"/>
        </w:rPr>
        <w:t>оспитатель загадывает загадку: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Он приходит в детский сад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Проверяет всех ребят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Кто здор</w:t>
      </w:r>
      <w:r w:rsidRPr="00C8179E">
        <w:rPr>
          <w:rFonts w:cs="Times New Roman"/>
          <w:sz w:val="28"/>
          <w:szCs w:val="28"/>
        </w:rPr>
        <w:t>ов, кто заболел,</w:t>
      </w:r>
    </w:p>
    <w:p w:rsidR="00F0439E" w:rsidRPr="00C8179E" w:rsidRDefault="00234F0A">
      <w:pPr>
        <w:pStyle w:val="Textbody"/>
        <w:widowControl/>
        <w:spacing w:line="330" w:lineRule="atLeast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            Всех послушал, посмотрел.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Кто это дети? (доктор) Затем воспитатель спрашивает детей, чем пользуется доктор при работе? Дети по одному подходят к мешочку, достают по одному мед. инструменту, называют его и рассказывают зачем он </w:t>
      </w:r>
      <w:r w:rsidRPr="00C8179E">
        <w:rPr>
          <w:rFonts w:cs="Times New Roman"/>
          <w:sz w:val="28"/>
          <w:szCs w:val="28"/>
        </w:rPr>
        <w:t>нужен.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</w:rPr>
      </w:pPr>
      <w:bookmarkStart w:id="2" w:name="_GoBack"/>
      <w:bookmarkEnd w:id="2"/>
      <w:r w:rsidRPr="00C6668B">
        <w:rPr>
          <w:rFonts w:cs="Times New Roman"/>
          <w:b/>
          <w:bCs/>
          <w:sz w:val="32"/>
          <w:szCs w:val="28"/>
          <w:u w:val="single"/>
        </w:rPr>
        <w:lastRenderedPageBreak/>
        <w:t>СЮЖЕТНО-РОЛЕВАЯ ИГРА «ПАЦИЕНТЫ»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Цель:</w:t>
      </w:r>
      <w:r w:rsidRPr="00C8179E">
        <w:rPr>
          <w:rFonts w:cs="Times New Roman"/>
          <w:sz w:val="28"/>
          <w:szCs w:val="28"/>
        </w:rPr>
        <w:t xml:space="preserve"> Воспитывать отзывчивость, заботливое отношение к тем, кому требуется помощь.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 xml:space="preserve">Задачи: </w:t>
      </w:r>
      <w:r w:rsidRPr="00C8179E">
        <w:rPr>
          <w:rFonts w:cs="Times New Roman"/>
          <w:sz w:val="28"/>
          <w:szCs w:val="28"/>
        </w:rPr>
        <w:t>Учить создавать игровую обстановку, используя реальные предметы и их заместители. Формировать у детей умение играть по собственному замыслу, стимулировать творческую акти</w:t>
      </w:r>
      <w:r w:rsidRPr="00C8179E">
        <w:rPr>
          <w:rFonts w:cs="Times New Roman"/>
          <w:sz w:val="28"/>
          <w:szCs w:val="28"/>
        </w:rPr>
        <w:t>вность детей. Развивать умение вступать в ролевое взаимодействие со сверстниками (строить ролевой диалог, умение договариваться друг с другом в игре). Развивать у детей слуховое и зрительное внимание, память, воображение, интонационную выразительность речи</w:t>
      </w:r>
      <w:r w:rsidRPr="00C8179E">
        <w:rPr>
          <w:rFonts w:cs="Times New Roman"/>
          <w:sz w:val="28"/>
          <w:szCs w:val="28"/>
        </w:rPr>
        <w:t>. Воспитывать дружеские взаимоотношения между детьми, уважение к труду врача.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Оборудование:</w:t>
      </w:r>
      <w:r w:rsidRPr="00C8179E">
        <w:rPr>
          <w:rFonts w:cs="Times New Roman"/>
          <w:sz w:val="28"/>
          <w:szCs w:val="28"/>
        </w:rPr>
        <w:t xml:space="preserve"> белый халат, игровой набор «Доктор».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Ход игры: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Ребята посмотрите, какой у меня красивый сундучок. Отгадайте загадку, и вы узнаете, кому он принадлежит.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Кто в дни болезней всех полезней?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Лечит нас от всех болезней?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Дети: Доктор.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Этот сундучок принадлежит доктору. А как вы думаете, что в нём находится? (В нем лежат инструменты и лекарства, которые нужны врачу для работы.) Ребята д</w:t>
      </w:r>
      <w:r w:rsidRPr="00C8179E">
        <w:rPr>
          <w:rFonts w:cs="Times New Roman"/>
          <w:sz w:val="28"/>
          <w:szCs w:val="28"/>
        </w:rPr>
        <w:t>авайте посмотрим эти инструменты и назовём их (фонендоскоп, шприц, градусник, таблетки…) Молодцы.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Ребята, люди, которые заболели и пришли лечиться к доктору, называются пациентами, мы сейчас с вами поиграем в пациентов.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давайте </w:t>
      </w:r>
      <w:r w:rsidRPr="00C8179E">
        <w:rPr>
          <w:rFonts w:cs="Times New Roman"/>
          <w:sz w:val="28"/>
          <w:szCs w:val="28"/>
        </w:rPr>
        <w:t>выберем с вами доктора. В первый раз им будет тот, кто из вас самый ответственный. У нас же с вами самая настоящая поликлиника.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предлагает доктору занять свое место.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 поликлинике начинается прием. Воспитатель напоминает «пациентам », чтобы те </w:t>
      </w:r>
      <w:r w:rsidRPr="00C8179E">
        <w:rPr>
          <w:rFonts w:cs="Times New Roman"/>
          <w:sz w:val="28"/>
          <w:szCs w:val="28"/>
        </w:rPr>
        <w:t>заняли очередь к врачу. Прежде, чем войти в кабинет, нужно постучать в «дверь».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Войдя в кабинет, поздороваться рассказать, что болит?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Диалог в больнице больного и доктора: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П: Здравствуйте.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Д: Здравствуйте, что у Вас болит?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П: У меня высокая температура, </w:t>
      </w:r>
      <w:r w:rsidRPr="00C8179E">
        <w:rPr>
          <w:rFonts w:cs="Times New Roman"/>
          <w:sz w:val="28"/>
          <w:szCs w:val="28"/>
        </w:rPr>
        <w:t>болит голова.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Д: Не беспокойтесь, сейчас я Вас осмотрю и назначу лечение.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Ребёнок в роли доктора оказывает медицинскую помощь, осматривает пациента и делает укол, затем выписывает рецепт и предлагает приобрести лекарство в аптеке.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Посетители сидят в очеред</w:t>
      </w:r>
      <w:r w:rsidRPr="00C8179E">
        <w:rPr>
          <w:rFonts w:cs="Times New Roman"/>
          <w:sz w:val="28"/>
          <w:szCs w:val="28"/>
        </w:rPr>
        <w:t>и, не шумят, не ругаются, ждут своей очереди.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следит за тем, чтобы дети не забывали говорить «спасибо и до свидания».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Поликлиника закрывается: уже поздно, пациентов не осталось, всех вылечили. Врач, снимите халат и расставьте по ме</w:t>
      </w:r>
      <w:r w:rsidRPr="00C8179E">
        <w:rPr>
          <w:rFonts w:cs="Times New Roman"/>
          <w:sz w:val="28"/>
          <w:szCs w:val="28"/>
        </w:rPr>
        <w:t>стам медицинское оборудование.</w:t>
      </w:r>
    </w:p>
    <w:p w:rsidR="00F0439E" w:rsidRPr="00C8179E" w:rsidRDefault="00234F0A" w:rsidP="00C6668B">
      <w:pPr>
        <w:pStyle w:val="Textbody"/>
        <w:widowControl/>
        <w:spacing w:after="0"/>
        <w:ind w:firstLine="36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заключение игры воспитатель спрашивает у детей как можно сберечь свое здоровье, и что для этого нужно делать. Дети отвечают.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F0439E" w:rsidRPr="00C6668B" w:rsidRDefault="00C6668B" w:rsidP="00C6668B">
      <w:pPr>
        <w:pStyle w:val="Textbody"/>
        <w:widowControl/>
        <w:spacing w:line="330" w:lineRule="atLeast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C6668B">
        <w:rPr>
          <w:rFonts w:cs="Times New Roman"/>
          <w:b/>
          <w:bCs/>
          <w:sz w:val="28"/>
          <w:szCs w:val="28"/>
          <w:u w:val="single"/>
        </w:rPr>
        <w:lastRenderedPageBreak/>
        <w:t>ЧТЕНИЕ ХУДОЖЕСТВЕННОЙ ЛИТЕРАТУРЫ К. ЧУКОВСКИЙ «АЙБОЛИТ»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sz w:val="28"/>
          <w:szCs w:val="28"/>
        </w:rPr>
        <w:t xml:space="preserve">         </w:t>
      </w:r>
      <w:r w:rsidRPr="00C8179E">
        <w:rPr>
          <w:rFonts w:cs="Times New Roman"/>
          <w:b/>
          <w:sz w:val="28"/>
          <w:szCs w:val="28"/>
        </w:rPr>
        <w:t xml:space="preserve">Воспитатель: </w:t>
      </w:r>
      <w:r w:rsidRPr="00C8179E">
        <w:rPr>
          <w:rFonts w:cs="Times New Roman"/>
          <w:sz w:val="28"/>
          <w:szCs w:val="28"/>
        </w:rPr>
        <w:t>Сегодня к нам в гости пришла волшебная книга- она познакомит вас с новой сказкой Корнея Чуковского. Посмотрите на картинку- это Доктор Айболит.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Дети рассматривают иллюстрацию.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</w:t>
      </w:r>
      <w:r w:rsidRPr="00C8179E">
        <w:rPr>
          <w:rFonts w:cs="Times New Roman"/>
          <w:b/>
          <w:sz w:val="28"/>
          <w:szCs w:val="28"/>
          <w:lang w:val="ru-RU"/>
        </w:rPr>
        <w:t>Воспитатель:</w:t>
      </w:r>
      <w:r w:rsidRPr="00C8179E">
        <w:rPr>
          <w:rFonts w:cs="Times New Roman"/>
          <w:sz w:val="28"/>
          <w:szCs w:val="28"/>
        </w:rPr>
        <w:t xml:space="preserve"> Хотите узнать что с ним приключилось? Сл</w:t>
      </w:r>
      <w:r w:rsidRPr="00C8179E">
        <w:rPr>
          <w:rFonts w:cs="Times New Roman"/>
          <w:sz w:val="28"/>
          <w:szCs w:val="28"/>
        </w:rPr>
        <w:t>ушайте внимательно. Сказка «Доктор Айболит».</w:t>
      </w:r>
    </w:p>
    <w:p w:rsidR="00F0439E" w:rsidRPr="00C6668B" w:rsidRDefault="00234F0A" w:rsidP="00C6668B">
      <w:pPr>
        <w:pStyle w:val="Textbody"/>
        <w:widowControl/>
        <w:spacing w:after="0"/>
        <w:rPr>
          <w:rFonts w:cs="Times New Roman"/>
          <w:b/>
          <w:sz w:val="28"/>
          <w:szCs w:val="28"/>
          <w:u w:val="single"/>
        </w:rPr>
      </w:pPr>
      <w:r w:rsidRPr="00C8179E">
        <w:rPr>
          <w:rFonts w:cs="Times New Roman"/>
          <w:sz w:val="28"/>
          <w:szCs w:val="28"/>
        </w:rPr>
        <w:t>Воспитатель читает сказк</w:t>
      </w:r>
      <w:r w:rsidRPr="00C8179E">
        <w:rPr>
          <w:rFonts w:cs="Times New Roman"/>
          <w:sz w:val="28"/>
          <w:szCs w:val="28"/>
          <w:lang w:val="ru-RU"/>
        </w:rPr>
        <w:t>у</w:t>
      </w:r>
      <w:r w:rsidRPr="00C8179E">
        <w:rPr>
          <w:rFonts w:cs="Times New Roman"/>
          <w:sz w:val="28"/>
          <w:szCs w:val="28"/>
        </w:rPr>
        <w:t>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</w:t>
      </w:r>
      <w:r w:rsidRPr="00C8179E">
        <w:rPr>
          <w:rFonts w:cs="Times New Roman"/>
          <w:sz w:val="28"/>
          <w:szCs w:val="28"/>
          <w:lang w:val="ru-RU"/>
        </w:rPr>
        <w:t>Воспитатель:</w:t>
      </w:r>
      <w:r w:rsidRPr="00C8179E">
        <w:rPr>
          <w:rFonts w:cs="Times New Roman"/>
          <w:b/>
          <w:sz w:val="28"/>
          <w:szCs w:val="28"/>
          <w:lang w:val="ru-RU"/>
        </w:rPr>
        <w:t xml:space="preserve"> </w:t>
      </w:r>
      <w:r w:rsidRPr="00C8179E">
        <w:rPr>
          <w:rFonts w:cs="Times New Roman"/>
          <w:sz w:val="28"/>
          <w:szCs w:val="28"/>
        </w:rPr>
        <w:t>Вот такой добрый доктор. Ребята, какие звери приходили к доктору лечиться?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Дети называют, воспитатель показывает иллюстрацию к сказке, чтобы помочь назвать всех зверей.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  <w:lang w:val="ru-RU"/>
        </w:rPr>
        <w:t>Воспитатель:</w:t>
      </w:r>
      <w:r w:rsidRPr="00C8179E">
        <w:rPr>
          <w:rFonts w:cs="Times New Roman"/>
          <w:sz w:val="28"/>
          <w:szCs w:val="28"/>
        </w:rPr>
        <w:t>Что случилось с зайчиком? Почему он попал в беду? Можно бегать через дорогу и по трамвайным путям? Как доктор Айболит помог зайчику? Вот такой д</w:t>
      </w:r>
      <w:r w:rsidRPr="00C8179E">
        <w:rPr>
          <w:rFonts w:cs="Times New Roman"/>
          <w:sz w:val="28"/>
          <w:szCs w:val="28"/>
        </w:rPr>
        <w:t>обрый доктор Айболит! Всех зверей вылечил! И мы тоже болеть не хотим! Будем укреплять здоровье!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</w:t>
      </w:r>
      <w:r w:rsidR="00C6668B" w:rsidRPr="00C6668B">
        <w:rPr>
          <w:rFonts w:cs="Times New Roman"/>
          <w:b/>
          <w:sz w:val="28"/>
          <w:szCs w:val="28"/>
          <w:u w:val="single"/>
        </w:rPr>
        <w:t xml:space="preserve">             ФИЗМИНУТКА «АЙБОЛИТ».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весёлые ребятки, -------------------Шагают на месте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Дружно делаем зарядку.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Вправо раз, влево раз, ---------------</w:t>
      </w:r>
      <w:r w:rsidRPr="00C8179E">
        <w:rPr>
          <w:rFonts w:cs="Times New Roman"/>
          <w:sz w:val="28"/>
          <w:szCs w:val="28"/>
        </w:rPr>
        <w:t xml:space="preserve">---Руки на пояс, поворот в стороны. 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Улыбнёмся всем сейчас. 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На носочки дружно встанем- ---------На носочках потянуться вверх.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Руки к солнышку потянем.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Загляни к нам солнышко 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И погрей нам горлышко!-----------------Прыжки с хлопками.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Ну а если заболеем -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Н</w:t>
      </w:r>
      <w:r w:rsidRPr="00C8179E">
        <w:rPr>
          <w:rFonts w:cs="Times New Roman"/>
          <w:sz w:val="28"/>
          <w:szCs w:val="28"/>
        </w:rPr>
        <w:t>ам поможет Айболит---------------- ---Ладони к щекам, наклоны головы.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Витаминки нам пропишет ---------------Колечки каждым пальцем.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И микстурой угостит.-----------------------Ладошки мисочкой.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   </w:t>
      </w:r>
      <w:r w:rsidRPr="00C8179E">
        <w:rPr>
          <w:rFonts w:cs="Times New Roman"/>
          <w:b/>
          <w:sz w:val="28"/>
          <w:szCs w:val="28"/>
          <w:lang w:val="ru-RU"/>
        </w:rPr>
        <w:t>Воспитатель</w:t>
      </w:r>
      <w:r w:rsidRPr="00C8179E">
        <w:rPr>
          <w:rFonts w:cs="Times New Roman"/>
          <w:sz w:val="28"/>
          <w:szCs w:val="28"/>
        </w:rPr>
        <w:t>: Ну теперь мы точно не будем болеть. Хот</w:t>
      </w:r>
      <w:r w:rsidRPr="00C8179E">
        <w:rPr>
          <w:rFonts w:cs="Times New Roman"/>
          <w:sz w:val="28"/>
          <w:szCs w:val="28"/>
        </w:rPr>
        <w:t>ите ещё раз послушать про Айболита? Ребята, как надо с книжками обращаться?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 Повторное чтение.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 xml:space="preserve">           </w:t>
      </w:r>
      <w:r w:rsidRPr="00C8179E">
        <w:rPr>
          <w:rFonts w:cs="Times New Roman"/>
          <w:b/>
          <w:sz w:val="28"/>
          <w:szCs w:val="28"/>
          <w:lang w:val="ru-RU"/>
        </w:rPr>
        <w:t>Воспитатель</w:t>
      </w:r>
      <w:r w:rsidRPr="00C8179E">
        <w:rPr>
          <w:rFonts w:cs="Times New Roman"/>
          <w:sz w:val="28"/>
          <w:szCs w:val="28"/>
        </w:rPr>
        <w:t>. Смотрите, пока мы читали- нам принесли посылку. (В коробке витамины).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Ай да доктор Айболит- он для вас витаминки прислал! Угощайте</w:t>
      </w:r>
      <w:r w:rsidRPr="00C8179E">
        <w:rPr>
          <w:rFonts w:cs="Times New Roman"/>
          <w:sz w:val="28"/>
          <w:szCs w:val="28"/>
        </w:rPr>
        <w:t>сь!</w:t>
      </w:r>
      <w:r w:rsidRPr="00C8179E">
        <w:rPr>
          <w:rFonts w:cs="Times New Roman"/>
          <w:sz w:val="28"/>
          <w:szCs w:val="28"/>
        </w:rPr>
        <w:br/>
      </w:r>
      <w:r w:rsidRPr="00C8179E">
        <w:rPr>
          <w:rFonts w:cs="Times New Roman"/>
          <w:sz w:val="28"/>
          <w:szCs w:val="28"/>
        </w:rPr>
        <w:t>И скажем Доктору Айболиту- Спасибо!!!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      Играют в подвижную игру «Солнышко и дождик»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Ребятки, когда светит солнышко можно погулять. Хлопать, топать весело, в садике играть. А вот тучка хмурится и грозит дождём. Спрячемся под зонтиком, </w:t>
      </w:r>
      <w:r w:rsidRPr="00C8179E">
        <w:rPr>
          <w:rFonts w:cs="Times New Roman"/>
          <w:sz w:val="28"/>
          <w:szCs w:val="28"/>
        </w:rPr>
        <w:t>дождик переждём.(открываем зонтик, дети прячутся)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обращает внимание детей на мокрого зайку. Со скамейки слезть не смог, весь до ниточки промок. Кашляет, чихает зайчик. Что ребятки случилось с зайчиком? (дети отвечают, он заболел).Доктор нам </w:t>
      </w:r>
      <w:r w:rsidRPr="00C8179E">
        <w:rPr>
          <w:rFonts w:cs="Times New Roman"/>
          <w:sz w:val="28"/>
          <w:szCs w:val="28"/>
        </w:rPr>
        <w:t>оставил свой чемоданчик. Давайте мы полечим зайчика, поставим градусник, послушаем его, дадим лекарство и положим его спать.</w:t>
      </w:r>
    </w:p>
    <w:p w:rsidR="00F0439E" w:rsidRPr="00C8179E" w:rsidRDefault="00234F0A" w:rsidP="00C6668B">
      <w:pPr>
        <w:pStyle w:val="Textbody"/>
        <w:widowControl/>
        <w:spacing w:after="0"/>
        <w:rPr>
          <w:rFonts w:cs="Times New Roman"/>
          <w:sz w:val="28"/>
          <w:szCs w:val="28"/>
        </w:rPr>
      </w:pPr>
      <w:bookmarkStart w:id="3" w:name="h.gjdgxs"/>
      <w:bookmarkEnd w:id="3"/>
      <w:r w:rsidRPr="00C8179E">
        <w:rPr>
          <w:rFonts w:cs="Times New Roman"/>
          <w:sz w:val="28"/>
          <w:szCs w:val="28"/>
        </w:rPr>
        <w:t>Дети продолжают лечить кукол сами.</w:t>
      </w: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sz w:val="32"/>
          <w:szCs w:val="28"/>
          <w:u w:val="single"/>
        </w:rPr>
        <w:lastRenderedPageBreak/>
        <w:t>БЕСЕДА «КТО ПОСТРОИЛ ДЕТСКИЙ САД?»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 xml:space="preserve">Цель: </w:t>
      </w:r>
      <w:r w:rsidRPr="00C8179E">
        <w:rPr>
          <w:rFonts w:cs="Times New Roman"/>
          <w:sz w:val="28"/>
          <w:szCs w:val="28"/>
        </w:rPr>
        <w:t>Познакомить детей с профессией строителя, его внешним видом, инструментами.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Задачи: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формировать у детей представления о труде взрослых;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познакомить детей с профессией «строитель», </w:t>
      </w:r>
      <w:r w:rsidRPr="00C8179E">
        <w:rPr>
          <w:rFonts w:cs="Times New Roman"/>
          <w:sz w:val="28"/>
          <w:szCs w:val="28"/>
        </w:rPr>
        <w:t>с некоторыми профессиональными действиями, с инструментами – помощниками строителя;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развивать трудовые навыки детей в ходе игровой деятельности;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воспитывать интерес и уважение к труду взрослых.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  <w:lang w:val="ru-RU"/>
        </w:rPr>
        <w:t>Материалы и о</w:t>
      </w:r>
      <w:r w:rsidRPr="00C8179E">
        <w:rPr>
          <w:rFonts w:cs="Times New Roman"/>
          <w:b/>
          <w:bCs/>
          <w:sz w:val="28"/>
          <w:szCs w:val="28"/>
        </w:rPr>
        <w:t>борудование:</w:t>
      </w:r>
      <w:r w:rsidRPr="00C8179E">
        <w:rPr>
          <w:rFonts w:cs="Times New Roman"/>
          <w:sz w:val="28"/>
          <w:szCs w:val="28"/>
        </w:rPr>
        <w:t xml:space="preserve"> картинки с изображением строител</w:t>
      </w:r>
      <w:r w:rsidRPr="00C8179E">
        <w:rPr>
          <w:rFonts w:cs="Times New Roman"/>
          <w:sz w:val="28"/>
          <w:szCs w:val="28"/>
        </w:rPr>
        <w:t>ьства, атрибуты строителя, машины.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bCs w:val="0"/>
          <w:sz w:val="28"/>
          <w:szCs w:val="28"/>
        </w:rPr>
        <w:t xml:space="preserve">Ход </w:t>
      </w:r>
      <w:r w:rsidRPr="00C8179E">
        <w:rPr>
          <w:rStyle w:val="StrongEmphasis"/>
          <w:rFonts w:cs="Times New Roman"/>
          <w:b w:val="0"/>
          <w:bCs w:val="0"/>
          <w:sz w:val="28"/>
          <w:szCs w:val="28"/>
          <w:lang w:val="ru-RU"/>
        </w:rPr>
        <w:t>занятия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Ребята, скажите, пожалуйста, в каком городе вы живете? Какие дома есть в городе? (деревянные, кирпичные).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Ребята, а кто строит дома, здания? (Ответы детей).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Отгадайте загадку.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Кирпичи</w:t>
      </w:r>
      <w:r w:rsidRPr="00C8179E">
        <w:rPr>
          <w:rFonts w:cs="Times New Roman"/>
          <w:sz w:val="28"/>
          <w:szCs w:val="28"/>
        </w:rPr>
        <w:t xml:space="preserve"> кладет он в ряд, Строит садик для ребят Не шахтер и не водитель, Дом нам выстроит... (строитель) Воспитатель: Строитель – очень нужная и интересная профессия. Он стрит красивые дома, здания и наш детский сад тоже построил строитель. Когда он был мальчиком</w:t>
      </w:r>
      <w:r w:rsidRPr="00C8179E">
        <w:rPr>
          <w:rFonts w:cs="Times New Roman"/>
          <w:sz w:val="28"/>
          <w:szCs w:val="28"/>
        </w:rPr>
        <w:t>, очень любил играть со строительным материалом, любил фантазировать. Придумывать интересные постройки. Когда окончил школу, поступил в строительный институт. Там строителя научили, как правильно строить дома.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Строительство – это коллективный труд. Нужно д</w:t>
      </w:r>
      <w:r w:rsidRPr="00C8179E">
        <w:rPr>
          <w:rFonts w:cs="Times New Roman"/>
          <w:sz w:val="28"/>
          <w:szCs w:val="28"/>
        </w:rPr>
        <w:t>ружно сообща всем работать. Нужны каменщики, монтажники, плотники, крановщики, сварщики, маляры – все они строители.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Рабочий день на стройке начинается очень-очень рано, а заканчивается поздно. Строители торопятся скорее построить здание, чтобы в нём могли</w:t>
      </w:r>
      <w:r w:rsidRPr="00C8179E">
        <w:rPr>
          <w:rFonts w:cs="Times New Roman"/>
          <w:sz w:val="28"/>
          <w:szCs w:val="28"/>
        </w:rPr>
        <w:t xml:space="preserve"> поселиться люди, открыться детский сад или школа, магазин или офис.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Прежде чем идти на строительную площадку нужно знать правила поведения на стройке. (Ответы детей).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Почему обязательно нужно надевать каску?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Как вы думаете, почему висит предупреждение: </w:t>
      </w:r>
      <w:r w:rsidRPr="00C8179E">
        <w:rPr>
          <w:rFonts w:cs="Times New Roman"/>
          <w:sz w:val="28"/>
          <w:szCs w:val="28"/>
        </w:rPr>
        <w:t>"Родители! Не пускайте детей на стройплощадку!"?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Молодцы! Вы всё правильно говорите!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С чего начинается строительство дома?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Строительство любого здания начинается с заливки фундамента, фундамент – это основа всего здания, он должен быть очень крепким, прочн</w:t>
      </w:r>
      <w:r w:rsidRPr="00C8179E">
        <w:rPr>
          <w:rFonts w:cs="Times New Roman"/>
          <w:sz w:val="28"/>
          <w:szCs w:val="28"/>
        </w:rPr>
        <w:t>ым. Фундамент это «ноги» дома, его опорная часть.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Итак, фундамент готов. Следующий этап – возведение стен. Каменщики с помощью специальных ручных инструментов (молоточек-кирка, лопата и др.) сооружают колонны, стены и прочие конструкции. Они работают и на </w:t>
      </w:r>
      <w:r w:rsidRPr="00C8179E">
        <w:rPr>
          <w:rFonts w:cs="Times New Roman"/>
          <w:sz w:val="28"/>
          <w:szCs w:val="28"/>
        </w:rPr>
        <w:t>старых зданиях, ремонтируя кирпичную кладку. Каменщик должен обладать физической силой и выносливостью, отсутствием боязни высоты.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Но не только каменщики занимаются постройкой стен здания. Им в этом помогает строительная техника. Какую строительную технику</w:t>
      </w:r>
      <w:r w:rsidRPr="00C8179E">
        <w:rPr>
          <w:rFonts w:cs="Times New Roman"/>
          <w:sz w:val="28"/>
          <w:szCs w:val="28"/>
        </w:rPr>
        <w:t xml:space="preserve"> вы знаете? (Ответы детей). Молодцы!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>Подвал и фундамент копают экскаваторы, в установке стен и перекрытий помогают подъёмные краны. Не стоит забывать о такой мелкой, но столь необходимой на любой стройке технике, как бетономешалка. А ещё на строительную пл</w:t>
      </w:r>
      <w:r w:rsidRPr="00C8179E">
        <w:rPr>
          <w:rFonts w:cs="Times New Roman"/>
          <w:sz w:val="28"/>
          <w:szCs w:val="28"/>
        </w:rPr>
        <w:t>ощадку доставляют очень много строительного материала, для этого используют большие грузовые автомобили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Как вы думаете, как следующий этап стройки, после возведения стен? Правильно, дому необходима крыша! Заготовкой и укладкой кровли занимается кровельщик.</w:t>
      </w:r>
      <w:r w:rsidRPr="00C8179E">
        <w:rPr>
          <w:rFonts w:cs="Times New Roman"/>
          <w:sz w:val="28"/>
          <w:szCs w:val="28"/>
        </w:rPr>
        <w:t xml:space="preserve"> Основная задача кровельщика - уложить кровлю так, чтобы она как можно дольше служила людям.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Ну а самый последний этап это внутренняя отделка помещений. Кто же теперь будет работать на стройке, как вы думаете? (Ответы детей). Ну, конечно, это маляры, штука</w:t>
      </w:r>
      <w:r w:rsidRPr="00C8179E">
        <w:rPr>
          <w:rFonts w:cs="Times New Roman"/>
          <w:sz w:val="28"/>
          <w:szCs w:val="28"/>
        </w:rPr>
        <w:t>туры, плиточники.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Давайте теперь поговорим о каждой из этих профессий отдельно.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Кто же такие маляр и штукатур? Они готовят под окраску стены. Поверхности окрашивают вручную или при помощи валиков, кистей.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А как вы думаете, что делает плиточник? Плиточник о</w:t>
      </w:r>
      <w:r w:rsidRPr="00C8179E">
        <w:rPr>
          <w:rFonts w:cs="Times New Roman"/>
          <w:sz w:val="28"/>
          <w:szCs w:val="28"/>
        </w:rPr>
        <w:t>блицовывает плиткой стены здания и внутренние помещения. Ну, вот и готово здание.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Итак, важна ли профессия строителя? Какие строительные специальности ты запомнил?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Ответы ребёнка.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А ты видел, в какой одежде ходят строители?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Ответ ребёнка.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Правильно, строит</w:t>
      </w:r>
      <w:r w:rsidRPr="00C8179E">
        <w:rPr>
          <w:rFonts w:cs="Times New Roman"/>
          <w:sz w:val="28"/>
          <w:szCs w:val="28"/>
        </w:rPr>
        <w:t>ели одеты в специальную одежду. И это не просто одежда, она должна быть выполнена из прочных, но в тоже время лёгких материалов, рабочему должно быть удобно в такой одежде.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Рабочие каких специальностей участвуют в строительстве дома?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Ответ ребёнка.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Правиль</w:t>
      </w:r>
      <w:r w:rsidRPr="00C8179E">
        <w:rPr>
          <w:rFonts w:cs="Times New Roman"/>
          <w:sz w:val="28"/>
          <w:szCs w:val="28"/>
        </w:rPr>
        <w:t>но! Вот как много людей заняты в этом не просто деле – строительстве нового дома! И это неспроста, дом должен быть прочным, красивым, современным, в нём должно быть комфортно.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Ребята, наш детский сад тоже построили строители. Вот какая это важная профессия</w:t>
      </w:r>
      <w:r w:rsidRPr="00C8179E">
        <w:rPr>
          <w:rStyle w:val="StrongEmphasis"/>
          <w:rFonts w:cs="Times New Roman"/>
          <w:b w:val="0"/>
          <w:sz w:val="28"/>
          <w:szCs w:val="28"/>
        </w:rPr>
        <w:t>.</w:t>
      </w: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Pr="00C8179E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</w:rPr>
      </w:pPr>
      <w:r w:rsidRPr="00C6668B">
        <w:rPr>
          <w:rFonts w:cs="Times New Roman"/>
          <w:b/>
          <w:bCs/>
          <w:sz w:val="32"/>
          <w:szCs w:val="28"/>
          <w:u w:val="single"/>
        </w:rPr>
        <w:lastRenderedPageBreak/>
        <w:t>КОНСТРУИРОВАНИЕ «ПОСТРОИМ ДОМ КУКЛЕ»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Цель:</w:t>
      </w:r>
      <w:r w:rsidRPr="00C8179E">
        <w:rPr>
          <w:rFonts w:cs="Times New Roman"/>
          <w:sz w:val="28"/>
          <w:szCs w:val="28"/>
        </w:rPr>
        <w:t xml:space="preserve"> закрепить способы построений различных типов зданий.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sz w:val="28"/>
          <w:szCs w:val="28"/>
        </w:rPr>
        <w:t>Задачи:</w:t>
      </w:r>
      <w:r w:rsidRPr="00C8179E">
        <w:rPr>
          <w:rFonts w:cs="Times New Roman"/>
          <w:sz w:val="28"/>
          <w:szCs w:val="28"/>
        </w:rPr>
        <w:t> Ознакомление детей с трудом строителей. Обучение детей устанавливать взаимоотношения в игре.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Ход игры.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предлагает детям рассмотреть ка</w:t>
      </w:r>
      <w:r w:rsidRPr="00C8179E">
        <w:rPr>
          <w:rFonts w:cs="Times New Roman"/>
          <w:sz w:val="28"/>
          <w:szCs w:val="28"/>
        </w:rPr>
        <w:t>ртину «Дети играют в кубики».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предлагает вниманию детей картинку, рассказывает, что на ней изображено. Объясняет: «Девочка сделала большие красивые ворота». Спрашивает, нравятся ли детям эти ворота, уточняет, какие они: «Ворота желтые, а сверху</w:t>
      </w:r>
      <w:r w:rsidRPr="00C8179E">
        <w:rPr>
          <w:rFonts w:cs="Times New Roman"/>
          <w:sz w:val="28"/>
          <w:szCs w:val="28"/>
        </w:rPr>
        <w:t xml:space="preserve"> красные».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Дети рассматривают красную башню, которую построил мальчик, мальчика в полосатой рубашке, который привез на грузовике кубики.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заключение дети слушают следующий рассказ.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«Хорошо играть в кубики. Интересно! Мальчик в черных штанишках построил </w:t>
      </w:r>
      <w:r w:rsidRPr="00C8179E">
        <w:rPr>
          <w:rFonts w:cs="Times New Roman"/>
          <w:sz w:val="28"/>
          <w:szCs w:val="28"/>
        </w:rPr>
        <w:t>высокую башню. Красивая получилась башня! Снизу желтая, вершина острая, красная. Девочка помогает ему. Она ворота сделала. Мальчик в полосатой рубашке — шофер. Бип-бип! — сигналит он детям. — Я вам еще кубиков привез».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После этого педагог предлагает детям </w:t>
      </w:r>
      <w:r w:rsidRPr="00C8179E">
        <w:rPr>
          <w:rFonts w:cs="Times New Roman"/>
          <w:sz w:val="28"/>
          <w:szCs w:val="28"/>
        </w:rPr>
        <w:t>распределить роли и поиграть в игру «Стройка».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Если дети затрудняются, то он спрашивает: «Кто хочет быть строителем и построить для куклы Тани дом? А кто хочет быть шофером, чтобы привезти нужные материалы для постройки дома? и т. д.». Затем воспитатель </w:t>
      </w:r>
      <w:r w:rsidRPr="00C8179E">
        <w:rPr>
          <w:rFonts w:cs="Times New Roman"/>
          <w:sz w:val="28"/>
          <w:szCs w:val="28"/>
        </w:rPr>
        <w:t>дает возможность детям играть самостоятельно.</w:t>
      </w: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6"/>
          <w:szCs w:val="28"/>
          <w:u w:val="single"/>
        </w:rPr>
      </w:pPr>
      <w:r w:rsidRPr="00C6668B">
        <w:rPr>
          <w:rFonts w:cs="Times New Roman"/>
          <w:b/>
          <w:bCs/>
          <w:sz w:val="36"/>
          <w:szCs w:val="28"/>
          <w:u w:val="single"/>
        </w:rPr>
        <w:t>ПОДВИЖНАЯ ИГРА «БАШЕНКИ»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Цель:</w:t>
      </w:r>
      <w:r w:rsidRPr="00C8179E">
        <w:rPr>
          <w:rFonts w:cs="Times New Roman"/>
          <w:sz w:val="28"/>
          <w:szCs w:val="28"/>
        </w:rPr>
        <w:t xml:space="preserve"> развивать двигательную активность и внимание детей.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b/>
          <w:bCs/>
          <w:sz w:val="28"/>
          <w:szCs w:val="28"/>
        </w:rPr>
        <w:t>Ход игры:</w:t>
      </w:r>
      <w:r w:rsidRPr="00C8179E">
        <w:rPr>
          <w:rFonts w:cs="Times New Roman"/>
          <w:sz w:val="28"/>
          <w:szCs w:val="28"/>
        </w:rPr>
        <w:t xml:space="preserve"> Воспитатель предлагает детям построить башенки, у кого выше получится.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Детям выдается по кубику, которые они кладут в</w:t>
      </w:r>
      <w:r w:rsidRPr="00C8179E">
        <w:rPr>
          <w:rFonts w:cs="Times New Roman"/>
          <w:sz w:val="28"/>
          <w:szCs w:val="28"/>
        </w:rPr>
        <w:t>озле себя. По команде воспитателя дети подбегают к корзине с кубиками и берут по одному, возвращаются к своему кубику и ставят кубик на кубик. Дети бегают к корзине пока воспитатель не скажет «Стоп». Затем дети все вместе выясняют, чья башенка выше.</w:t>
      </w: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32"/>
          <w:szCs w:val="28"/>
          <w:u w:val="single"/>
          <w:lang w:val="ru-RU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32"/>
          <w:szCs w:val="28"/>
          <w:u w:val="single"/>
        </w:rPr>
      </w:pPr>
      <w:r w:rsidRPr="00C6668B">
        <w:rPr>
          <w:rFonts w:cs="Times New Roman"/>
          <w:b/>
          <w:bCs/>
          <w:sz w:val="32"/>
          <w:szCs w:val="28"/>
          <w:u w:val="single"/>
          <w:lang w:val="ru-RU"/>
        </w:rPr>
        <w:lastRenderedPageBreak/>
        <w:t>ИЗОДЕЯТЕЛЬНОСТЬ:</w:t>
      </w:r>
      <w:r w:rsidRPr="00C6668B">
        <w:rPr>
          <w:rFonts w:cs="Times New Roman"/>
          <w:b/>
          <w:bCs/>
          <w:sz w:val="32"/>
          <w:szCs w:val="28"/>
          <w:u w:val="single"/>
        </w:rPr>
        <w:t xml:space="preserve"> ТЕМА </w:t>
      </w:r>
      <w:r w:rsidRPr="00C6668B">
        <w:rPr>
          <w:rFonts w:cs="Times New Roman"/>
          <w:b/>
          <w:bCs/>
          <w:i/>
          <w:sz w:val="32"/>
          <w:szCs w:val="28"/>
          <w:u w:val="single"/>
        </w:rPr>
        <w:t>«</w:t>
      </w:r>
      <w:r w:rsidRPr="00C6668B">
        <w:rPr>
          <w:rStyle w:val="StrongEmphasis"/>
          <w:rFonts w:cs="Times New Roman"/>
          <w:i/>
          <w:sz w:val="32"/>
          <w:szCs w:val="28"/>
          <w:u w:val="single"/>
        </w:rPr>
        <w:t>ДОМИК ДЛЯ КУКЛЫ</w:t>
      </w:r>
      <w:r w:rsidRPr="00C6668B">
        <w:rPr>
          <w:rFonts w:cs="Times New Roman"/>
          <w:b/>
          <w:bCs/>
          <w:i/>
          <w:sz w:val="32"/>
          <w:szCs w:val="28"/>
          <w:u w:val="single"/>
        </w:rPr>
        <w:t>»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6668B">
        <w:rPr>
          <w:rFonts w:cs="Times New Roman"/>
          <w:b/>
          <w:sz w:val="28"/>
          <w:szCs w:val="28"/>
          <w:u w:val="single"/>
        </w:rPr>
        <w:t>Задачи</w:t>
      </w:r>
      <w:r w:rsidRPr="00C8179E">
        <w:rPr>
          <w:rFonts w:cs="Times New Roman"/>
          <w:sz w:val="28"/>
          <w:szCs w:val="28"/>
        </w:rPr>
        <w:t>: Продолжать учить детей изображать предметы, состоящие из прямоугольных и квадратных частей; самостоятельно выбирать для изображения один из предложенных вариантов домов и цвет для окраски стен и крыши; закреплять</w:t>
      </w:r>
      <w:r w:rsidRPr="00C8179E">
        <w:rPr>
          <w:rFonts w:cs="Times New Roman"/>
          <w:sz w:val="28"/>
          <w:szCs w:val="28"/>
        </w:rPr>
        <w:t xml:space="preserve"> приемы закрашивания красками в одном направлении, всей кистью, с отрывом у контура рисунка от бумаги; побуждать детей вносить в рисунок дополнения, обогащающие его содержание.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6668B">
        <w:rPr>
          <w:rFonts w:cs="Times New Roman"/>
          <w:b/>
          <w:sz w:val="28"/>
          <w:szCs w:val="28"/>
          <w:u w:val="single"/>
        </w:rPr>
        <w:t>Материал</w:t>
      </w:r>
      <w:r w:rsidRPr="00C8179E">
        <w:rPr>
          <w:rFonts w:cs="Times New Roman"/>
          <w:sz w:val="28"/>
          <w:szCs w:val="28"/>
        </w:rPr>
        <w:t>: У воспитателя два образца </w:t>
      </w:r>
      <w:r w:rsidRPr="00C8179E">
        <w:rPr>
          <w:rStyle w:val="StrongEmphasis"/>
          <w:rFonts w:cs="Times New Roman"/>
          <w:b w:val="0"/>
          <w:sz w:val="28"/>
          <w:szCs w:val="28"/>
        </w:rPr>
        <w:t>домика</w:t>
      </w:r>
      <w:r w:rsidRPr="00C8179E">
        <w:rPr>
          <w:rFonts w:cs="Times New Roman"/>
          <w:sz w:val="28"/>
          <w:szCs w:val="28"/>
        </w:rPr>
        <w:t xml:space="preserve">, игровой персонаж, у детей </w:t>
      </w:r>
      <w:r w:rsidRPr="00C8179E">
        <w:rPr>
          <w:rFonts w:cs="Times New Roman"/>
          <w:sz w:val="28"/>
          <w:szCs w:val="28"/>
        </w:rPr>
        <w:t>прямоугольные листы бумаги, краски, кисти.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6668B">
        <w:rPr>
          <w:rFonts w:cs="Times New Roman"/>
          <w:b/>
          <w:sz w:val="28"/>
          <w:szCs w:val="28"/>
          <w:u w:val="single"/>
        </w:rPr>
        <w:t>Ход</w:t>
      </w:r>
      <w:r w:rsidRPr="00C8179E">
        <w:rPr>
          <w:rFonts w:cs="Times New Roman"/>
          <w:sz w:val="28"/>
          <w:szCs w:val="28"/>
          <w:u w:val="single"/>
        </w:rPr>
        <w:t xml:space="preserve"> </w:t>
      </w:r>
      <w:r w:rsidRPr="00C6668B">
        <w:rPr>
          <w:rFonts w:cs="Times New Roman"/>
          <w:b/>
          <w:sz w:val="28"/>
          <w:szCs w:val="28"/>
          <w:u w:val="single"/>
        </w:rPr>
        <w:t>занятия</w:t>
      </w:r>
      <w:r w:rsidRPr="00C8179E">
        <w:rPr>
          <w:rFonts w:cs="Times New Roman"/>
          <w:sz w:val="28"/>
          <w:szCs w:val="28"/>
        </w:rPr>
        <w:t>: Занятие проводится в игровой форме, сначала дети ходят по </w:t>
      </w:r>
      <w:r w:rsidRPr="00C8179E">
        <w:rPr>
          <w:rStyle w:val="StrongEmphasis"/>
          <w:rFonts w:cs="Times New Roman"/>
          <w:b w:val="0"/>
          <w:sz w:val="28"/>
          <w:szCs w:val="28"/>
        </w:rPr>
        <w:t>группе</w:t>
      </w:r>
      <w:r w:rsidRPr="00C8179E">
        <w:rPr>
          <w:rFonts w:cs="Times New Roman"/>
          <w:sz w:val="28"/>
          <w:szCs w:val="28"/>
        </w:rPr>
        <w:t>. Появляется </w:t>
      </w:r>
      <w:r w:rsidRPr="00C8179E">
        <w:rPr>
          <w:rStyle w:val="StrongEmphasis"/>
          <w:rFonts w:cs="Times New Roman"/>
          <w:b w:val="0"/>
          <w:sz w:val="28"/>
          <w:szCs w:val="28"/>
        </w:rPr>
        <w:t>кукла</w:t>
      </w:r>
      <w:r w:rsidRPr="00C8179E">
        <w:rPr>
          <w:rFonts w:cs="Times New Roman"/>
          <w:sz w:val="28"/>
          <w:szCs w:val="28"/>
        </w:rPr>
        <w:t>, у которой нет настроения, грустная. Здоровается с детьми и воспитателем.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Воспитатель</w:t>
      </w:r>
      <w:r w:rsidRPr="00C8179E">
        <w:rPr>
          <w:rFonts w:cs="Times New Roman"/>
          <w:sz w:val="28"/>
          <w:szCs w:val="28"/>
        </w:rPr>
        <w:t>: Откуда ты Машенька пришла? И п</w:t>
      </w:r>
      <w:r w:rsidRPr="00C8179E">
        <w:rPr>
          <w:rFonts w:cs="Times New Roman"/>
          <w:sz w:val="28"/>
          <w:szCs w:val="28"/>
        </w:rPr>
        <w:t>очему такая грустная?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Кукла</w:t>
      </w:r>
      <w:r w:rsidRPr="00C8179E">
        <w:rPr>
          <w:rFonts w:cs="Times New Roman"/>
          <w:sz w:val="28"/>
          <w:szCs w:val="28"/>
        </w:rPr>
        <w:t>: Я была у подружки в гостях и ей дети </w:t>
      </w:r>
      <w:r w:rsidRPr="00C8179E">
        <w:rPr>
          <w:rStyle w:val="StrongEmphasis"/>
          <w:rFonts w:cs="Times New Roman"/>
          <w:b w:val="0"/>
          <w:sz w:val="28"/>
          <w:szCs w:val="28"/>
        </w:rPr>
        <w:t>нарисовал такой красивый домик</w:t>
      </w:r>
      <w:r w:rsidRPr="00C8179E">
        <w:rPr>
          <w:rFonts w:cs="Times New Roman"/>
          <w:sz w:val="28"/>
          <w:szCs w:val="28"/>
        </w:rPr>
        <w:t>. Вот какой!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Воспитатель</w:t>
      </w:r>
      <w:r w:rsidRPr="00C8179E">
        <w:rPr>
          <w:rFonts w:cs="Times New Roman"/>
          <w:sz w:val="28"/>
          <w:szCs w:val="28"/>
        </w:rPr>
        <w:t>: Дети! Что будем делать?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Дети</w:t>
      </w:r>
      <w:r w:rsidRPr="00C8179E">
        <w:rPr>
          <w:rFonts w:cs="Times New Roman"/>
          <w:sz w:val="28"/>
          <w:szCs w:val="28"/>
        </w:rPr>
        <w:t>: Поможем Машеньке, сядем за столы и нарисуем </w:t>
      </w:r>
      <w:r w:rsidRPr="00C8179E">
        <w:rPr>
          <w:rStyle w:val="StrongEmphasis"/>
          <w:rFonts w:cs="Times New Roman"/>
          <w:b w:val="0"/>
          <w:sz w:val="28"/>
          <w:szCs w:val="28"/>
        </w:rPr>
        <w:t>домик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Воспитатель</w:t>
      </w:r>
      <w:r w:rsidRPr="00C8179E">
        <w:rPr>
          <w:rFonts w:cs="Times New Roman"/>
          <w:sz w:val="28"/>
          <w:szCs w:val="28"/>
        </w:rPr>
        <w:t>: Не беспокойтесь вы так, дети нарисуют ва</w:t>
      </w:r>
      <w:r w:rsidRPr="00C8179E">
        <w:rPr>
          <w:rFonts w:cs="Times New Roman"/>
          <w:sz w:val="28"/>
          <w:szCs w:val="28"/>
        </w:rPr>
        <w:t>м </w:t>
      </w:r>
      <w:r w:rsidRPr="00C8179E">
        <w:rPr>
          <w:rStyle w:val="StrongEmphasis"/>
          <w:rFonts w:cs="Times New Roman"/>
          <w:b w:val="0"/>
          <w:sz w:val="28"/>
          <w:szCs w:val="28"/>
        </w:rPr>
        <w:t>домики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Воспитатель</w:t>
      </w:r>
      <w:r w:rsidRPr="00C8179E">
        <w:rPr>
          <w:rFonts w:cs="Times New Roman"/>
          <w:sz w:val="28"/>
          <w:szCs w:val="28"/>
        </w:rPr>
        <w:t>: А что это у вас на руках?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Кукла</w:t>
      </w:r>
      <w:r w:rsidRPr="00C8179E">
        <w:rPr>
          <w:rFonts w:cs="Times New Roman"/>
          <w:sz w:val="28"/>
          <w:szCs w:val="28"/>
        </w:rPr>
        <w:t>: Это я хотела </w:t>
      </w:r>
      <w:r w:rsidRPr="00C8179E">
        <w:rPr>
          <w:rStyle w:val="StrongEmphasis"/>
          <w:rFonts w:cs="Times New Roman"/>
          <w:b w:val="0"/>
          <w:sz w:val="28"/>
          <w:szCs w:val="28"/>
        </w:rPr>
        <w:t>нарисовать себе домик</w:t>
      </w:r>
      <w:r w:rsidRPr="00C8179E">
        <w:rPr>
          <w:rFonts w:cs="Times New Roman"/>
          <w:sz w:val="28"/>
          <w:szCs w:val="28"/>
        </w:rPr>
        <w:t>, но не получилось.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  <w:u w:val="single"/>
        </w:rPr>
        <w:t>Воспитатель</w:t>
      </w:r>
      <w:r w:rsidRPr="00C8179E">
        <w:rPr>
          <w:rFonts w:cs="Times New Roman"/>
          <w:sz w:val="28"/>
          <w:szCs w:val="28"/>
        </w:rPr>
        <w:t>: Сейчас я вам покажу как правильно </w:t>
      </w:r>
      <w:r w:rsidRPr="00C8179E">
        <w:rPr>
          <w:rStyle w:val="StrongEmphasis"/>
          <w:rFonts w:cs="Times New Roman"/>
          <w:b w:val="0"/>
          <w:sz w:val="28"/>
          <w:szCs w:val="28"/>
        </w:rPr>
        <w:t>нарисовать дом</w:t>
      </w:r>
      <w:r w:rsidRPr="00C8179E">
        <w:rPr>
          <w:rFonts w:cs="Times New Roman"/>
          <w:sz w:val="28"/>
          <w:szCs w:val="28"/>
        </w:rPr>
        <w:t>. Дети, вы знаете как надо </w:t>
      </w:r>
      <w:r w:rsidRPr="00C8179E">
        <w:rPr>
          <w:rStyle w:val="StrongEmphasis"/>
          <w:rFonts w:cs="Times New Roman"/>
          <w:b w:val="0"/>
          <w:sz w:val="28"/>
          <w:szCs w:val="28"/>
        </w:rPr>
        <w:t>рисовать дом</w:t>
      </w:r>
      <w:r w:rsidRPr="00C8179E">
        <w:rPr>
          <w:rFonts w:cs="Times New Roman"/>
          <w:sz w:val="28"/>
          <w:szCs w:val="28"/>
        </w:rPr>
        <w:t>, окна, двери. </w:t>
      </w:r>
      <w:r w:rsidRPr="00C8179E">
        <w:rPr>
          <w:rFonts w:cs="Times New Roman"/>
          <w:i/>
          <w:sz w:val="28"/>
          <w:szCs w:val="28"/>
        </w:rPr>
        <w:t>(Все обводит, показывает на кар</w:t>
      </w:r>
      <w:r w:rsidRPr="00C8179E">
        <w:rPr>
          <w:rFonts w:cs="Times New Roman"/>
          <w:i/>
          <w:sz w:val="28"/>
          <w:szCs w:val="28"/>
        </w:rPr>
        <w:t>тинке)</w:t>
      </w:r>
      <w:r w:rsidRPr="00C8179E">
        <w:rPr>
          <w:rFonts w:cs="Times New Roman"/>
          <w:sz w:val="28"/>
          <w:szCs w:val="28"/>
        </w:rPr>
        <w:t>. Ребята! Посмотрите на крышу. </w:t>
      </w:r>
      <w:r w:rsidRPr="00C8179E">
        <w:rPr>
          <w:rFonts w:cs="Times New Roman"/>
          <w:i/>
          <w:sz w:val="28"/>
          <w:szCs w:val="28"/>
        </w:rPr>
        <w:t>(Обсуждение)</w:t>
      </w:r>
      <w:r w:rsidRPr="00C8179E">
        <w:rPr>
          <w:rFonts w:cs="Times New Roman"/>
          <w:sz w:val="28"/>
          <w:szCs w:val="28"/>
        </w:rPr>
        <w:t>. Дети кто хочет показать как закрашивать красками рисунок? Вызывает ребенка, который покажет как закрасить рисунок широкими линиями, положив кисть плашмя.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говорит, что каждый рисует из них дом д</w:t>
      </w:r>
      <w:r w:rsidRPr="00C8179E">
        <w:rPr>
          <w:rFonts w:cs="Times New Roman"/>
          <w:sz w:val="28"/>
          <w:szCs w:val="28"/>
        </w:rPr>
        <w:t>ля </w:t>
      </w:r>
      <w:r w:rsidRPr="00C8179E">
        <w:rPr>
          <w:rStyle w:val="StrongEmphasis"/>
          <w:rFonts w:cs="Times New Roman"/>
          <w:b w:val="0"/>
          <w:sz w:val="28"/>
          <w:szCs w:val="28"/>
        </w:rPr>
        <w:t>куклы</w:t>
      </w:r>
      <w:r w:rsidRPr="00C8179E">
        <w:rPr>
          <w:rFonts w:cs="Times New Roman"/>
          <w:sz w:val="28"/>
          <w:szCs w:val="28"/>
        </w:rPr>
        <w:t> и раскрасит какими хочет цветами стену и крышу. Каждый сам решит сколько окошек </w:t>
      </w:r>
      <w:r w:rsidRPr="00C8179E">
        <w:rPr>
          <w:rStyle w:val="StrongEmphasis"/>
          <w:rFonts w:cs="Times New Roman"/>
          <w:b w:val="0"/>
          <w:sz w:val="28"/>
          <w:szCs w:val="28"/>
        </w:rPr>
        <w:t>нарисовать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процессе </w:t>
      </w:r>
      <w:r w:rsidRPr="00C8179E">
        <w:rPr>
          <w:rStyle w:val="StrongEmphasis"/>
          <w:rFonts w:cs="Times New Roman"/>
          <w:b w:val="0"/>
          <w:sz w:val="28"/>
          <w:szCs w:val="28"/>
        </w:rPr>
        <w:t>рисования</w:t>
      </w:r>
      <w:r w:rsidRPr="00C8179E">
        <w:rPr>
          <w:rFonts w:cs="Times New Roman"/>
          <w:sz w:val="28"/>
          <w:szCs w:val="28"/>
        </w:rPr>
        <w:t> воспитатель уточняет, если нужно, способы изображения прямоугольных и квадратных форм, приемы закрашивания красками. Напоминает, что о</w:t>
      </w:r>
      <w:r w:rsidRPr="00C8179E">
        <w:rPr>
          <w:rFonts w:cs="Times New Roman"/>
          <w:sz w:val="28"/>
          <w:szCs w:val="28"/>
        </w:rPr>
        <w:t>кна следует </w:t>
      </w:r>
      <w:r w:rsidRPr="00C8179E">
        <w:rPr>
          <w:rStyle w:val="StrongEmphasis"/>
          <w:rFonts w:cs="Times New Roman"/>
          <w:b w:val="0"/>
          <w:sz w:val="28"/>
          <w:szCs w:val="28"/>
        </w:rPr>
        <w:t>рисовать</w:t>
      </w:r>
      <w:r w:rsidRPr="00C8179E">
        <w:rPr>
          <w:rFonts w:cs="Times New Roman"/>
          <w:sz w:val="28"/>
          <w:szCs w:val="28"/>
        </w:rPr>
        <w:t> только после того как высохнет краска на стене. Пока она высыхает, можно </w:t>
      </w:r>
      <w:r w:rsidRPr="00C8179E">
        <w:rPr>
          <w:rStyle w:val="StrongEmphasis"/>
          <w:rFonts w:cs="Times New Roman"/>
          <w:b w:val="0"/>
          <w:sz w:val="28"/>
          <w:szCs w:val="28"/>
        </w:rPr>
        <w:t>рисовать</w:t>
      </w:r>
      <w:r w:rsidRPr="00C8179E">
        <w:rPr>
          <w:rFonts w:cs="Times New Roman"/>
          <w:sz w:val="28"/>
          <w:szCs w:val="28"/>
        </w:rPr>
        <w:t> крышу и вносить дополнения в рисунок </w:t>
      </w:r>
      <w:r w:rsidRPr="00C8179E">
        <w:rPr>
          <w:rFonts w:cs="Times New Roman"/>
          <w:i/>
          <w:sz w:val="28"/>
          <w:szCs w:val="28"/>
        </w:rPr>
        <w:t>(что то возле дома)</w:t>
      </w:r>
      <w:r w:rsidRPr="00C8179E">
        <w:rPr>
          <w:rFonts w:cs="Times New Roman"/>
          <w:sz w:val="28"/>
          <w:szCs w:val="28"/>
        </w:rPr>
        <w:t>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before="225" w:after="225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заключение дети с соседом по столу меняются рисунком, и говорят что им понравилось в работе с</w:t>
      </w:r>
      <w:r w:rsidRPr="00C8179E">
        <w:rPr>
          <w:rFonts w:cs="Times New Roman"/>
          <w:sz w:val="28"/>
          <w:szCs w:val="28"/>
        </w:rPr>
        <w:t>оседа.</w:t>
      </w:r>
    </w:p>
    <w:p w:rsidR="00F0439E" w:rsidRPr="00C8179E" w:rsidRDefault="00234F0A" w:rsidP="00C6668B">
      <w:pPr>
        <w:pStyle w:val="Textbody"/>
        <w:widowControl/>
        <w:shd w:val="clear" w:color="auto" w:fill="FFFFFF"/>
        <w:spacing w:after="0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Кукла</w:t>
      </w:r>
      <w:r w:rsidRPr="00C8179E">
        <w:rPr>
          <w:rFonts w:cs="Times New Roman"/>
          <w:sz w:val="28"/>
          <w:szCs w:val="28"/>
        </w:rPr>
        <w:t> благодарит детей за </w:t>
      </w:r>
      <w:r w:rsidRPr="00C8179E">
        <w:rPr>
          <w:rStyle w:val="StrongEmphasis"/>
          <w:rFonts w:cs="Times New Roman"/>
          <w:b w:val="0"/>
          <w:sz w:val="28"/>
          <w:szCs w:val="28"/>
        </w:rPr>
        <w:t>домики</w:t>
      </w:r>
      <w:r w:rsidRPr="00C8179E">
        <w:rPr>
          <w:rFonts w:cs="Times New Roman"/>
          <w:sz w:val="28"/>
          <w:szCs w:val="28"/>
        </w:rPr>
        <w:t> и уходит с хорошим настроением.</w:t>
      </w:r>
    </w:p>
    <w:p w:rsidR="00F043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6668B" w:rsidRPr="00C8179E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8179E" w:rsidRDefault="00F0439E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bCs/>
          <w:sz w:val="32"/>
          <w:szCs w:val="28"/>
          <w:u w:val="single"/>
        </w:rPr>
        <w:lastRenderedPageBreak/>
        <w:t>БЕСЕДА</w:t>
      </w:r>
      <w:r w:rsidRPr="00C6668B">
        <w:rPr>
          <w:rFonts w:cs="Times New Roman"/>
          <w:b/>
          <w:sz w:val="32"/>
          <w:szCs w:val="28"/>
          <w:u w:val="single"/>
        </w:rPr>
        <w:t xml:space="preserve"> «ПРОФЕССИЯ ВОДИТЕЛЬ»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b/>
          <w:bCs/>
          <w:sz w:val="26"/>
          <w:szCs w:val="26"/>
        </w:rPr>
        <w:t xml:space="preserve">Цель: </w:t>
      </w:r>
      <w:r w:rsidRPr="00C6668B">
        <w:rPr>
          <w:rFonts w:cs="Times New Roman"/>
          <w:sz w:val="26"/>
          <w:szCs w:val="26"/>
        </w:rPr>
        <w:t>Дать детям представление о профессии водитель и разновидностях транспорта.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Style w:val="StrongEmphasis"/>
          <w:rFonts w:cs="Times New Roman"/>
          <w:sz w:val="26"/>
          <w:szCs w:val="26"/>
        </w:rPr>
        <w:t>Задачи:</w:t>
      </w:r>
      <w:r w:rsidRPr="00C6668B">
        <w:rPr>
          <w:rFonts w:cs="Times New Roman"/>
          <w:b/>
          <w:bCs/>
          <w:sz w:val="26"/>
          <w:szCs w:val="26"/>
        </w:rPr>
        <w:t> </w:t>
      </w:r>
      <w:r w:rsidRPr="00C6668B">
        <w:rPr>
          <w:rFonts w:cs="Times New Roman"/>
          <w:sz w:val="26"/>
          <w:szCs w:val="26"/>
        </w:rPr>
        <w:t>Учить детей логично отвечать на вопросы воспитателя, предлагать варианты ответов. Закрепить знания детей о машинах. Познакомить с трудом водителя</w:t>
      </w:r>
      <w:r w:rsidRPr="00C6668B">
        <w:rPr>
          <w:rFonts w:cs="Times New Roman"/>
          <w:sz w:val="26"/>
          <w:szCs w:val="26"/>
        </w:rPr>
        <w:t>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Воспитывать уважительные отношения к труду взрослых, бережное отношение к игрушкам – машинам. Закреплять навыки культурного поведения «на дороге».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Style w:val="StrongEmphasis"/>
          <w:rFonts w:cs="Times New Roman"/>
          <w:sz w:val="26"/>
          <w:szCs w:val="26"/>
        </w:rPr>
        <w:t>Ход беседы: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Ребята посмотрите, сегодня в нашем гараже очень много машин. Какого они цвета?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Какого размера</w:t>
      </w:r>
      <w:r w:rsidRPr="00C6668B">
        <w:rPr>
          <w:rFonts w:cs="Times New Roman"/>
          <w:sz w:val="26"/>
          <w:szCs w:val="26"/>
        </w:rPr>
        <w:t>? Вам нравятся наши машины?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Ребята, скажите, а машины сами двигаются? (Нет, мы их двигаем).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-Сейчас я вам почту стихотворение Бориса Заходера. А вы послушайте.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«Качу, лечу, во весь опор.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Я сам шофер, и сам мотор.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Нажимаю на педаль, И машина мчится в даль</w:t>
      </w:r>
      <w:r w:rsidRPr="00C6668B">
        <w:rPr>
          <w:rFonts w:cs="Times New Roman"/>
          <w:sz w:val="26"/>
          <w:szCs w:val="26"/>
        </w:rPr>
        <w:t>!»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Как вы думаете о ком это стихотворение? (о шофере). Правильно, молодцы!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 как называется человек, который водит машину? (Шофер, водитель).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Правильно водитель.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Где сидит водитель? (В кабине).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Посмотрите и скажите, за что шофер держится руками? (з</w:t>
      </w:r>
      <w:r w:rsidRPr="00C6668B">
        <w:rPr>
          <w:rFonts w:cs="Times New Roman"/>
          <w:sz w:val="26"/>
          <w:szCs w:val="26"/>
        </w:rPr>
        <w:t>а руль)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 какого цвета руль? (черный)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Во что одет водитель? (в костюм, на голове фуражка)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-Посмотрите, ребята, у нас две машины. Давайте подумаем, чем они отличаются друг от друга, (называют части машин). Сначала рассматривают легковую машину.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 xml:space="preserve">- Из </w:t>
      </w:r>
      <w:r w:rsidRPr="00C6668B">
        <w:rPr>
          <w:rFonts w:cs="Times New Roman"/>
          <w:sz w:val="26"/>
          <w:szCs w:val="26"/>
        </w:rPr>
        <w:t>каких частей состоит машина? (из колес, кабины…)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 кого эта машина перевозит? (людей)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Машина, которая перевозит людей, называется легковая машина. Давайте вместе скажем: «легковая машина».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Затем педагог предлагает рассмотреть грузовую машину.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А, из к</w:t>
      </w:r>
      <w:r w:rsidRPr="00C6668B">
        <w:rPr>
          <w:rFonts w:cs="Times New Roman"/>
          <w:sz w:val="26"/>
          <w:szCs w:val="26"/>
        </w:rPr>
        <w:t>аких частей состоит машина? (из колес, кабины, кузова)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 где сидит шофер? (в кабине)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Эта машина что перевозит? (машина перевозит грузы)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Как называется место в машине, где перевозят грузы? (кузов) Правильно! перевозят грузы в кузове. А машину, которая</w:t>
      </w:r>
      <w:r w:rsidRPr="00C6668B">
        <w:rPr>
          <w:rFonts w:cs="Times New Roman"/>
          <w:sz w:val="26"/>
          <w:szCs w:val="26"/>
        </w:rPr>
        <w:t xml:space="preserve"> перевозит грузы в кузове, называют грузовая машина. Давайте повторим: «грузовая машина».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И так как называется машина, которая перевозит людей? (легковая машина).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А как называется машина, которая перевозит грузы? (грузовая машина).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 xml:space="preserve">Вы все хорошо </w:t>
      </w:r>
      <w:r w:rsidRPr="00C6668B">
        <w:rPr>
          <w:rFonts w:cs="Times New Roman"/>
          <w:sz w:val="26"/>
          <w:szCs w:val="26"/>
        </w:rPr>
        <w:t>запомнили.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bookmarkStart w:id="4" w:name="aswift_6_anchor"/>
      <w:bookmarkStart w:id="5" w:name="aswift_6_expand"/>
      <w:bookmarkEnd w:id="4"/>
      <w:bookmarkEnd w:id="5"/>
      <w:r w:rsidRPr="00C6668B">
        <w:rPr>
          <w:rFonts w:cs="Times New Roman"/>
          <w:sz w:val="26"/>
          <w:szCs w:val="26"/>
        </w:rPr>
        <w:t>- Как вы думаете, каким должен быть водитель? (внимательным, осторожным) А еще шофер должен знать правила дорожного движения.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Как водитель управляет машиной? (В кабине есть педаль, кнопочки, руль).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Чтобы работать водителем, надо много знать.</w:t>
      </w:r>
      <w:r w:rsidRPr="00C6668B">
        <w:rPr>
          <w:rFonts w:cs="Times New Roman"/>
          <w:sz w:val="26"/>
          <w:szCs w:val="26"/>
        </w:rPr>
        <w:t xml:space="preserve"> Где лево, где право, где прямо. Для чего нужны педали, руль, кнопочки.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Водитель должен не только уметь водить машину, но и уметь её заправить. Чем заправляют машины? (Бензином)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Правильно, без бензина машина не может ездить.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Где можно заправить машин</w:t>
      </w:r>
      <w:r w:rsidRPr="00C6668B">
        <w:rPr>
          <w:rFonts w:cs="Times New Roman"/>
          <w:sz w:val="26"/>
          <w:szCs w:val="26"/>
        </w:rPr>
        <w:t>у? (На автозаправочной станции).</w:t>
      </w:r>
    </w:p>
    <w:p w:rsidR="00F0439E" w:rsidRPr="00C6668B" w:rsidRDefault="00234F0A" w:rsidP="00C6668B">
      <w:pPr>
        <w:pStyle w:val="Textbody"/>
        <w:widowControl/>
        <w:spacing w:after="0"/>
        <w:jc w:val="both"/>
        <w:rPr>
          <w:rFonts w:cs="Times New Roman"/>
          <w:sz w:val="26"/>
          <w:szCs w:val="26"/>
        </w:rPr>
      </w:pPr>
      <w:r w:rsidRPr="00C6668B">
        <w:rPr>
          <w:rFonts w:cs="Times New Roman"/>
          <w:sz w:val="26"/>
          <w:szCs w:val="26"/>
        </w:rPr>
        <w:t>- На заправочной станции всегда порядок, машину стоят в очереди и заправляют бензин столько, сколько нужно.</w:t>
      </w:r>
      <w:r w:rsidR="00C6668B">
        <w:rPr>
          <w:rFonts w:cs="Times New Roman"/>
          <w:sz w:val="26"/>
          <w:szCs w:val="26"/>
          <w:lang w:val="ru-RU"/>
        </w:rPr>
        <w:t xml:space="preserve"> </w:t>
      </w:r>
      <w:r w:rsidRPr="00C6668B">
        <w:rPr>
          <w:rFonts w:cs="Times New Roman"/>
          <w:sz w:val="26"/>
          <w:szCs w:val="26"/>
        </w:rPr>
        <w:t>На все вопросы вы ответили, молодцы! На этом наше занятие окончено.</w:t>
      </w: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28"/>
          <w:szCs w:val="28"/>
          <w:u w:val="single"/>
        </w:rPr>
      </w:pPr>
      <w:r w:rsidRPr="00C6668B">
        <w:rPr>
          <w:rFonts w:cs="Times New Roman"/>
          <w:b/>
          <w:sz w:val="28"/>
          <w:szCs w:val="28"/>
          <w:u w:val="single"/>
        </w:rPr>
        <w:lastRenderedPageBreak/>
        <w:t>БЕСЕДА ПО ПДД.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Цель: Ознакомление детей с пешех</w:t>
      </w:r>
      <w:r w:rsidRPr="00C8179E">
        <w:rPr>
          <w:rFonts w:cs="Times New Roman"/>
          <w:sz w:val="28"/>
          <w:szCs w:val="28"/>
        </w:rPr>
        <w:t>одным переходом, светофором. Формирование представлений о безопасности движения на улицах города.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Ход беседы: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Сколько на улицах машин?! И с каждым годом их становится все больше и больше. Мчатся по нашим дорогам тяжелые МАЗы, КРАЗы, ГАЗели, ав</w:t>
      </w:r>
      <w:r w:rsidRPr="00C8179E">
        <w:rPr>
          <w:rFonts w:cs="Times New Roman"/>
          <w:sz w:val="28"/>
          <w:szCs w:val="28"/>
        </w:rPr>
        <w:t xml:space="preserve">тобусы, летят легковые автомобили. Для того чтобы на дорогах было безопасно, все автомобили, автобусы подчиняются строгим законам дорожного движения. Знать и выполнять правила поведения на улице должны и все пешеходы: взрослые и дети. Идут люди на работу, </w:t>
      </w:r>
      <w:r w:rsidRPr="00C8179E">
        <w:rPr>
          <w:rFonts w:cs="Times New Roman"/>
          <w:sz w:val="28"/>
          <w:szCs w:val="28"/>
        </w:rPr>
        <w:t>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За городом тротуаров нет, а машин тоже мно</w:t>
      </w:r>
      <w:r w:rsidRPr="00C8179E">
        <w:rPr>
          <w:rFonts w:cs="Times New Roman"/>
          <w:sz w:val="28"/>
          <w:szCs w:val="28"/>
        </w:rPr>
        <w:t xml:space="preserve">го.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в строну. Переходить дорогу надо по пешеходной дорожке. Прежде </w:t>
      </w:r>
      <w:r w:rsidRPr="00C8179E">
        <w:rPr>
          <w:rFonts w:cs="Times New Roman"/>
          <w:sz w:val="28"/>
          <w:szCs w:val="28"/>
        </w:rPr>
        <w:t>чем перейти дорогу, надо посмотреть влево, а, дойдя до середины дороги, посмотреть вправо. Нам помогает переходить дорогу наш друг - светофор.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Красный свет - сигнал опасности. Стой! Остановись!- говорит пешеходу красный сигнал светофора. Затем в светофоре </w:t>
      </w:r>
      <w:r w:rsidRPr="00C8179E">
        <w:rPr>
          <w:rFonts w:cs="Times New Roman"/>
          <w:sz w:val="28"/>
          <w:szCs w:val="28"/>
        </w:rPr>
        <w:t>появляется желтый свет. Он говорит «Внимание!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Приготовьтесь! Сейчас можно переходить!». Зеленый сигнал светофора говорит: «Путь свободен! Идите!».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Педагог: Закон улиц и дорог, который называется «правила дорожного движения»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строгий. Он не прощает, если </w:t>
      </w:r>
      <w:r w:rsidRPr="00C8179E">
        <w:rPr>
          <w:rFonts w:cs="Times New Roman"/>
          <w:sz w:val="28"/>
          <w:szCs w:val="28"/>
        </w:rPr>
        <w:t>пешеход идет по улице, как ему вздумается, не соблюдая правила. И тогда случается непоправимая беда. Но закон улиц и дорог еще и очень добрый: он охраняет от страшного несчастья, бережет жизнь. Что бы с вами ничего не случилось, дети, выполняете основные п</w:t>
      </w:r>
      <w:r w:rsidRPr="00C8179E">
        <w:rPr>
          <w:rFonts w:cs="Times New Roman"/>
          <w:sz w:val="28"/>
          <w:szCs w:val="28"/>
        </w:rPr>
        <w:t>равила поведения: Не переходите улицу перед близко идущим транспортом. Не играйте на улице близко к дороге. Не катайтесь на санках, коньках, велосипедах по дороге. Итак, что должны усвоить дети, чтоб спокойно жить на свете: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1.Ходить только по тротуару, при</w:t>
      </w:r>
      <w:r w:rsidRPr="00C8179E">
        <w:rPr>
          <w:rFonts w:cs="Times New Roman"/>
          <w:sz w:val="28"/>
          <w:szCs w:val="28"/>
        </w:rPr>
        <w:t>держиваясь правой стороны. Если тротуара нет, идти надо по левому краю дороги, навстречу движению транспорта.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2.Подчиняться сигналам светофора. Переходить улицу только на зеленый свет светофора.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3.Переходить дорогу только по пешеходной дорожке. Пересекать </w:t>
      </w:r>
      <w:r w:rsidRPr="00C8179E">
        <w:rPr>
          <w:rFonts w:cs="Times New Roman"/>
          <w:sz w:val="28"/>
          <w:szCs w:val="28"/>
        </w:rPr>
        <w:t>улицу надо прямо, а не наискось.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4.Прежде чем переходить улицу, сначала посмотреть налево, а, дойдя до середины улицы, посмотреть направо.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5.Автомобили, автобусы, троллейбусы надо обходить сзади, а трамваи- спереди.</w:t>
      </w: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28"/>
          <w:szCs w:val="28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28"/>
          <w:szCs w:val="28"/>
        </w:rPr>
      </w:pPr>
    </w:p>
    <w:p w:rsidR="00F0439E" w:rsidRPr="00C6668B" w:rsidRDefault="00C6668B" w:rsidP="00C6668B">
      <w:pPr>
        <w:pStyle w:val="Textbody"/>
        <w:widowControl/>
        <w:spacing w:after="0"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sz w:val="32"/>
          <w:szCs w:val="28"/>
          <w:u w:val="single"/>
        </w:rPr>
        <w:lastRenderedPageBreak/>
        <w:t>СЮЖЕТНО-РОЛЕВАЯ ИГРА «АВТОБУС»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Цель: Поз</w:t>
      </w:r>
      <w:r w:rsidRPr="00C8179E">
        <w:rPr>
          <w:rFonts w:cs="Times New Roman"/>
          <w:sz w:val="28"/>
          <w:szCs w:val="28"/>
        </w:rPr>
        <w:t>накомить детей с правилами поведения в общественном транспорте.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Задачи: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Развивать умение отвечать на вопросы воспитателя; диалогическую форму речи;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Приучать детей здороваться при встрече, прощаться при расставании;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Формировать умение соблюдать элементарные</w:t>
      </w:r>
      <w:r w:rsidRPr="00C8179E">
        <w:rPr>
          <w:rFonts w:cs="Times New Roman"/>
          <w:sz w:val="28"/>
          <w:szCs w:val="28"/>
        </w:rPr>
        <w:t xml:space="preserve"> правила поведения во время игры, ориентироваться в пространстве;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Воспитывать бережное отношение к своему здоровью.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Ход игры: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Посмотрите, какая у нас широкая, красивая улица города. Как называется город, в котором мы живем? (Ярославль) На ней много домов</w:t>
      </w:r>
      <w:r w:rsidRPr="00C8179E">
        <w:rPr>
          <w:rFonts w:cs="Times New Roman"/>
          <w:sz w:val="28"/>
          <w:szCs w:val="28"/>
        </w:rPr>
        <w:t>. Они разные – высокие и низкие.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Жители нашего города пошли каждый по своим делам: кто на работу, кто в магазин.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Место, где ходят люди, называется тротуаром. Тротуар – это дорога для людей. Как называется место, где ходят люди? (Тротуар).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Посмотрите, все</w:t>
      </w:r>
      <w:r w:rsidRPr="00C8179E">
        <w:rPr>
          <w:rFonts w:cs="Times New Roman"/>
          <w:sz w:val="28"/>
          <w:szCs w:val="28"/>
        </w:rPr>
        <w:t xml:space="preserve"> жители нашего города знают, что пешеходы должны ходить по тротуару. А где едут машины? (машины едут по проезжей части дороги). Проезжая часть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– </w:t>
      </w:r>
      <w:r w:rsidRPr="00C8179E">
        <w:rPr>
          <w:rFonts w:cs="Times New Roman"/>
          <w:sz w:val="28"/>
          <w:szCs w:val="28"/>
        </w:rPr>
        <w:t>это дорога для машин.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Сейчас мы с вами отправимся в гости. На чем мы можем доехать?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Мы с вами отправимся в </w:t>
      </w:r>
      <w:r w:rsidRPr="00C8179E">
        <w:rPr>
          <w:rFonts w:cs="Times New Roman"/>
          <w:sz w:val="28"/>
          <w:szCs w:val="28"/>
        </w:rPr>
        <w:t>гости на пассажирском транспорте. А какой пассажирский транспорт вы знаете? (Троллейбус, автобус, такси, трамвай). А как вы думаете, на чем мы с вами поедем? (На автобусе)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кто едет в пассажирском транспорте? (пассажиры)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Перед тем, как выехать из </w:t>
      </w:r>
      <w:r w:rsidRPr="00C8179E">
        <w:rPr>
          <w:rFonts w:cs="Times New Roman"/>
          <w:sz w:val="28"/>
          <w:szCs w:val="28"/>
        </w:rPr>
        <w:t>гаража, необходимо проверить автобус. Можно ли на нем ехать. Подойдите и проверьте все ли у автобуса в порядке или что-то надо отремонтировать или добавить. Дети осматривают автобус, определяют и объясняют: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«нет колеса – без колеса автобус не поедет по дор</w:t>
      </w:r>
      <w:r w:rsidRPr="00C8179E">
        <w:rPr>
          <w:rFonts w:cs="Times New Roman"/>
          <w:sz w:val="28"/>
          <w:szCs w:val="28"/>
        </w:rPr>
        <w:t>оге», «У меня нет руля – я не смогу управлять автобусом».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Молодцы, готовы к отъезду, Миша, мы можем отправляться? (нет) Почему? (Надо заходить в автобус, садиться на свободное место, соблюдать правила поведения, покупать билеты)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Да, в пассажирском тран</w:t>
      </w:r>
      <w:r w:rsidRPr="00C8179E">
        <w:rPr>
          <w:rFonts w:cs="Times New Roman"/>
          <w:sz w:val="28"/>
          <w:szCs w:val="28"/>
        </w:rPr>
        <w:t>спорте надо: проходить в салон, садится на свободное место, соблюдать правила поведения, покупать билеты. А у кого мы покупаем билеты? (у кондуктора), Ульяна будет кондуктором, и будет давать нам билеты. Теперь мы можем ехать.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На улице нашей машины, машины</w:t>
      </w:r>
      <w:r w:rsidRPr="00C8179E">
        <w:rPr>
          <w:rFonts w:cs="Times New Roman"/>
          <w:sz w:val="28"/>
          <w:szCs w:val="28"/>
        </w:rPr>
        <w:t>, Машины малютки, машины большие, Спешат грузовые, фырчат легковые, Торопятся, мчатся, как будто живые.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Долго водитель вез людей, устал. Где можно оставить автобус? (На автобусной остановке).</w:t>
      </w:r>
    </w:p>
    <w:p w:rsidR="00F0439E" w:rsidRPr="00C8179E" w:rsidRDefault="00234F0A" w:rsidP="00C6668B">
      <w:pPr>
        <w:pStyle w:val="Textbody"/>
        <w:widowControl/>
        <w:spacing w:after="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Мы с вами прибыли.</w:t>
      </w:r>
    </w:p>
    <w:p w:rsidR="00F0439E" w:rsidRPr="00C6668B" w:rsidRDefault="00C6668B" w:rsidP="00C6668B">
      <w:pPr>
        <w:pStyle w:val="Textbody"/>
        <w:widowControl/>
        <w:spacing w:after="0"/>
        <w:jc w:val="both"/>
        <w:rPr>
          <w:rFonts w:cs="Times New Roman"/>
          <w:b/>
          <w:bCs/>
          <w:sz w:val="28"/>
          <w:szCs w:val="28"/>
          <w:u w:val="single"/>
        </w:rPr>
      </w:pPr>
      <w:r w:rsidRPr="00C6668B">
        <w:rPr>
          <w:rFonts w:cs="Times New Roman"/>
          <w:b/>
          <w:bCs/>
          <w:sz w:val="28"/>
          <w:szCs w:val="28"/>
          <w:u w:val="single"/>
        </w:rPr>
        <w:t>ПОДВИЖНАЯ ИГРА «ВОРОБЫШКИ И АВТОМОБИЛЬ»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Цель: формировать умение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F0439E" w:rsidRPr="00C8179E" w:rsidRDefault="00234F0A" w:rsidP="00C6668B">
      <w:pPr>
        <w:pStyle w:val="Textbody"/>
        <w:widowControl/>
        <w:spacing w:after="0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Описание. Дети – «воробушки» садятся на скамейку – «гнёздышки». Воспитатель изображает «автомо</w:t>
      </w:r>
      <w:r w:rsidRPr="00C8179E">
        <w:rPr>
          <w:rFonts w:cs="Times New Roman"/>
          <w:sz w:val="28"/>
          <w:szCs w:val="28"/>
        </w:rPr>
        <w:t>биль». После слов воспитателя: «Полетели, воробушки, на дорожку»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автомобиль» выезжает из «гаража», «вор</w:t>
      </w:r>
      <w:r w:rsidRPr="00C8179E">
        <w:rPr>
          <w:rFonts w:cs="Times New Roman"/>
          <w:sz w:val="28"/>
          <w:szCs w:val="28"/>
        </w:rPr>
        <w:t>обушки» улетают в «гнёзда» (садятся на скамейки). «Автомобиль» возвращается в «гараж».</w:t>
      </w: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sz w:val="32"/>
          <w:szCs w:val="28"/>
          <w:u w:val="single"/>
        </w:rPr>
        <w:lastRenderedPageBreak/>
        <w:t>ДИДАКТИЧЕСКАЯ ИГРА «У КОГО ЧТО?»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Дидактическая задача: учить детей соотносить предмет с п</w:t>
      </w:r>
      <w:r w:rsidRPr="00C8179E">
        <w:rPr>
          <w:rFonts w:cs="Times New Roman"/>
          <w:sz w:val="28"/>
          <w:szCs w:val="28"/>
        </w:rPr>
        <w:t>рофессией.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Материал: предметные картинки с орудиями труда, картинки с изображениями людей разных профессий.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Игровые правила: называть профессию в соответствии с орудиями труда, вспомнить, где видели такого работника, соотнести орудия труда и представителей</w:t>
      </w:r>
      <w:r w:rsidRPr="00C8179E">
        <w:rPr>
          <w:rFonts w:cs="Times New Roman"/>
          <w:sz w:val="28"/>
          <w:szCs w:val="28"/>
        </w:rPr>
        <w:t xml:space="preserve"> различных профессий.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Игровые действия: поиск нужных предметов.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Вариант игры: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обращает внимание детей на то, что в группе появились необычные карточки, и раздаёт детям карточки с изображениями символов труда. Затем предлагает рассмотреть их и с</w:t>
      </w:r>
      <w:r w:rsidRPr="00C8179E">
        <w:rPr>
          <w:rFonts w:cs="Times New Roman"/>
          <w:sz w:val="28"/>
          <w:szCs w:val="28"/>
        </w:rPr>
        <w:t>казать, какие предметы изображены на карточках, обобщив эти предметы «орудия труда». Воспитатель спрашивает у детей о людях, которые используют изображённые орудия труда. Детям предлагается найти картинку, на которой изображён человек, пользующийся этими п</w:t>
      </w:r>
      <w:r w:rsidRPr="00C8179E">
        <w:rPr>
          <w:rFonts w:cs="Times New Roman"/>
          <w:sz w:val="28"/>
          <w:szCs w:val="28"/>
        </w:rPr>
        <w:t>редметами. Игровое задание считается выполненным, когда все дети правильно соотнесли все карточки «моделей труда» и картинки с профессией.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 конце игры воспитатель предлагает детям рассказать о профессии, которую они выбрали, о том, как человек этой профес</w:t>
      </w:r>
      <w:r w:rsidRPr="00C8179E">
        <w:rPr>
          <w:rFonts w:cs="Times New Roman"/>
          <w:sz w:val="28"/>
          <w:szCs w:val="28"/>
        </w:rPr>
        <w:t>сии использует орудия труда.</w:t>
      </w: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sz w:val="32"/>
          <w:szCs w:val="28"/>
          <w:u w:val="single"/>
        </w:rPr>
        <w:t>ДИДАКТИЧЕСКАЯ ИГРА «ПРОФЕССИИ».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Цель: учить детей узнавать профессию по описанию.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Задачи:</w:t>
      </w:r>
      <w:r w:rsidRPr="00C8179E">
        <w:rPr>
          <w:rFonts w:cs="Times New Roman"/>
          <w:sz w:val="28"/>
          <w:szCs w:val="28"/>
        </w:rPr>
        <w:t> совершенствовать знания о профессии взрослых; развивать сообразительность, внимание.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Материал: картинки с профессиями взрослых, куклы.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Хо</w:t>
      </w:r>
      <w:r w:rsidRPr="00C8179E">
        <w:rPr>
          <w:rFonts w:cs="Times New Roman"/>
          <w:sz w:val="28"/>
          <w:szCs w:val="28"/>
        </w:rPr>
        <w:t>д игры Воспитатель сообщает детям, что куклы Алена, Настенька, Ксюша и Наташа мечтают стать взрослыми и получить профессию.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Воспитатель. Кем именно они мечтают стать - отгадайте!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 описывает профессию взрослого, если дети отгадали, то выставляет </w:t>
      </w:r>
      <w:r w:rsidRPr="00C8179E">
        <w:rPr>
          <w:rFonts w:cs="Times New Roman"/>
          <w:sz w:val="28"/>
          <w:szCs w:val="28"/>
        </w:rPr>
        <w:t>картинку с этой профессией.</w:t>
      </w: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</w:p>
    <w:p w:rsidR="00F0439E" w:rsidRPr="00C6668B" w:rsidRDefault="00C6668B">
      <w:pPr>
        <w:pStyle w:val="Textbody"/>
        <w:widowControl/>
        <w:spacing w:line="330" w:lineRule="atLeast"/>
        <w:ind w:firstLine="750"/>
        <w:jc w:val="both"/>
        <w:rPr>
          <w:rFonts w:cs="Times New Roman"/>
          <w:b/>
          <w:sz w:val="32"/>
          <w:szCs w:val="28"/>
          <w:u w:val="single"/>
        </w:rPr>
      </w:pPr>
      <w:r w:rsidRPr="00C6668B">
        <w:rPr>
          <w:rFonts w:cs="Times New Roman"/>
          <w:b/>
          <w:sz w:val="32"/>
          <w:szCs w:val="28"/>
          <w:u w:val="single"/>
        </w:rPr>
        <w:lastRenderedPageBreak/>
        <w:t>БЕСЕДА «КЕМ РАБОТАЮТ МОИ РОДИТЕЛИ»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Цель: воспитать у детей уважительное отношение к представителям различных профессий.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Задачи:</w:t>
      </w:r>
      <w:r w:rsidRPr="00C8179E">
        <w:rPr>
          <w:rFonts w:cs="Times New Roman"/>
          <w:sz w:val="28"/>
          <w:szCs w:val="28"/>
        </w:rPr>
        <w:t> закрепить знание детей профессий своих родителей; закрепить знания детей о таких профессиях, как пов</w:t>
      </w:r>
      <w:r w:rsidRPr="00C8179E">
        <w:rPr>
          <w:rFonts w:cs="Times New Roman"/>
          <w:sz w:val="28"/>
          <w:szCs w:val="28"/>
        </w:rPr>
        <w:t>ар, врач, шофер, их трудовыми процессами, с предметами – помощниками; воспитать уважение к труду, вызвать желание трудиться; активизировать речь детей.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Материалы: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картины из цикла «Профессии»: «Врач», «Шофер», «Повар»;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кукла, мешочек с игрушечными предмета</w:t>
      </w:r>
      <w:r w:rsidRPr="00C8179E">
        <w:rPr>
          <w:rFonts w:cs="Times New Roman"/>
          <w:sz w:val="28"/>
          <w:szCs w:val="28"/>
        </w:rPr>
        <w:t>ми: руль, градусник, шприц, кастрюля, расческа, ножницы, инструменты, сковорода.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2 миски, в корзине муляжи продуктов: лук, морковь, капуста, помидор, перец, яблоко, лимон, груша.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Style w:val="StrongEmphasis"/>
          <w:rFonts w:cs="Times New Roman"/>
          <w:b w:val="0"/>
          <w:sz w:val="28"/>
          <w:szCs w:val="28"/>
        </w:rPr>
        <w:t>Ход беседы: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Ребята, сейчас вы все ходите в детский сад, а когда </w:t>
      </w:r>
      <w:r w:rsidRPr="00C8179E">
        <w:rPr>
          <w:rFonts w:cs="Times New Roman"/>
          <w:sz w:val="28"/>
          <w:szCs w:val="28"/>
        </w:rPr>
        <w:t>вырастите, будете работать (кто-то врачом, кто-то учителем) также как сейчас работают ваши родители. Вы знаете, кем они работают?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Ваня, кем работает твоя мама?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что она делает на работе?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Вера, а кем работает твоя мама?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чт</w:t>
      </w:r>
      <w:r w:rsidRPr="00C8179E">
        <w:rPr>
          <w:rFonts w:cs="Times New Roman"/>
          <w:sz w:val="28"/>
          <w:szCs w:val="28"/>
        </w:rPr>
        <w:t xml:space="preserve">о делает на работе твоя мама? (ответ) Воспитатель: Ребята, сейчас как раз проходит фотовыставка «Профессии наших родителей», вы большие молодцы, что вместе с мамами и папами помогли нам ее устроить. Давайте познакомимся с ней поближе. Кто хочет рассказать </w:t>
      </w:r>
      <w:r w:rsidRPr="00C8179E">
        <w:rPr>
          <w:rFonts w:cs="Times New Roman"/>
          <w:sz w:val="28"/>
          <w:szCs w:val="28"/>
        </w:rPr>
        <w:t>о профессии своей мамы или папы?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Ответы детей.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Молодцы, ребята. Очень интересные нужные профессии у ваших родителей. А сейчас я предлагаю вам отправиться в путешествие в страну Профессий».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Поедем?! Садимся все в машину.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Воспитатель: Ну вот мы </w:t>
      </w:r>
      <w:r w:rsidRPr="00C8179E">
        <w:rPr>
          <w:rFonts w:cs="Times New Roman"/>
          <w:sz w:val="28"/>
          <w:szCs w:val="28"/>
        </w:rPr>
        <w:t>и приехали в страну «Профессия». Смотрите, здесь нас уже ждут. Очень интересно кого мы здесь встретим, с кем познакомимся!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показывает картину «Врач».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Кто это, ребята?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Почему вы так решили?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Где работает врач?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-Что о</w:t>
      </w:r>
      <w:r w:rsidRPr="00C8179E">
        <w:rPr>
          <w:rFonts w:cs="Times New Roman"/>
          <w:sz w:val="28"/>
          <w:szCs w:val="28"/>
        </w:rPr>
        <w:t>н делает?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Как он лечит?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lastRenderedPageBreak/>
        <w:t>- Врач – нужная профессия?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Верно.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Очень хочется узнать, кто же еще живет в этой стране!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показывает картину « Шофер».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-Посмотрите, ребята, кто это?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-Почему вы так решили?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Чем </w:t>
      </w:r>
      <w:r w:rsidRPr="00C8179E">
        <w:rPr>
          <w:rFonts w:cs="Times New Roman"/>
          <w:sz w:val="28"/>
          <w:szCs w:val="28"/>
        </w:rPr>
        <w:t>управляет шофер?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какие машины вы знаете?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Как мы их назовем одним словом?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Как вы думаете, водителю надо ухаживать за машиной?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как он ухаживает?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Ребята, кого возит водитель автобуса?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что перев</w:t>
      </w:r>
      <w:r w:rsidRPr="00C8179E">
        <w:rPr>
          <w:rFonts w:cs="Times New Roman"/>
          <w:sz w:val="28"/>
          <w:szCs w:val="28"/>
        </w:rPr>
        <w:t>озит водитель грузовика?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Водитель – нужная профессия?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Давайте, и мы свами станем шоферами.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Физкультминутка «Мы шоферы»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«Едем, едем на машине, Нажимаем на педаль.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Газ включаем, выключаем, Пристально мы смотрим вдаль.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«Дворники» очистят </w:t>
      </w:r>
      <w:r w:rsidRPr="00C8179E">
        <w:rPr>
          <w:rFonts w:cs="Times New Roman"/>
          <w:sz w:val="28"/>
          <w:szCs w:val="28"/>
        </w:rPr>
        <w:t>стекла.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Влево, вправо. Чистота!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Волосы взъерошит ветер.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Мы шоферы хоть куда».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Воспитатель: Ну вот мы и приехали. Отлично покатались. Нас тут кто-то еще ждет.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Очень интересно, кто же это!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Воспитатель ставит картину «Повар».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-Кто же это, ребята?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 xml:space="preserve">- А </w:t>
      </w:r>
      <w:r w:rsidRPr="00C8179E">
        <w:rPr>
          <w:rFonts w:cs="Times New Roman"/>
          <w:sz w:val="28"/>
          <w:szCs w:val="28"/>
        </w:rPr>
        <w:t>почему вы так решили?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Где работает повар?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Что у него есть на кухне?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А что повар делает? (ответ)</w:t>
      </w:r>
    </w:p>
    <w:p w:rsidR="00F0439E" w:rsidRPr="00C8179E" w:rsidRDefault="00234F0A">
      <w:pPr>
        <w:pStyle w:val="Textbody"/>
        <w:widowControl/>
        <w:spacing w:line="330" w:lineRule="atLeast"/>
        <w:ind w:firstLine="750"/>
        <w:jc w:val="both"/>
        <w:rPr>
          <w:rFonts w:cs="Times New Roman"/>
          <w:sz w:val="28"/>
          <w:szCs w:val="28"/>
        </w:rPr>
      </w:pPr>
      <w:r w:rsidRPr="00C8179E">
        <w:rPr>
          <w:rFonts w:cs="Times New Roman"/>
          <w:sz w:val="28"/>
          <w:szCs w:val="28"/>
        </w:rPr>
        <w:t>- Вот сколько разных профессий мы уже знаем!</w:t>
      </w:r>
    </w:p>
    <w:sectPr w:rsidR="00F0439E" w:rsidRPr="00C8179E" w:rsidSect="000E308A">
      <w:type w:val="continuous"/>
      <w:pgSz w:w="11905" w:h="16837"/>
      <w:pgMar w:top="1134" w:right="376" w:bottom="1134" w:left="4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F0A" w:rsidRDefault="00234F0A">
      <w:r>
        <w:separator/>
      </w:r>
    </w:p>
  </w:endnote>
  <w:endnote w:type="continuationSeparator" w:id="0">
    <w:p w:rsidR="00234F0A" w:rsidRDefault="00234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Mincho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F0A" w:rsidRDefault="00234F0A">
      <w:r>
        <w:rPr>
          <w:color w:val="000000"/>
        </w:rPr>
        <w:separator/>
      </w:r>
    </w:p>
  </w:footnote>
  <w:footnote w:type="continuationSeparator" w:id="0">
    <w:p w:rsidR="00234F0A" w:rsidRDefault="00234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0AA"/>
    <w:multiLevelType w:val="hybridMultilevel"/>
    <w:tmpl w:val="4D90E53C"/>
    <w:lvl w:ilvl="0" w:tplc="C7626F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26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0EC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A1C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C257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9A41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ABE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3033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2D9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65DE9"/>
    <w:multiLevelType w:val="hybridMultilevel"/>
    <w:tmpl w:val="D78C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866CC"/>
    <w:multiLevelType w:val="hybridMultilevel"/>
    <w:tmpl w:val="FB4056A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" w15:restartNumberingAfterBreak="0">
    <w:nsid w:val="184E27C7"/>
    <w:multiLevelType w:val="hybridMultilevel"/>
    <w:tmpl w:val="7E783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B0956"/>
    <w:multiLevelType w:val="hybridMultilevel"/>
    <w:tmpl w:val="C980BC7A"/>
    <w:lvl w:ilvl="0" w:tplc="7FFA1716">
      <w:numFmt w:val="bullet"/>
      <w:lvlText w:val="-"/>
      <w:lvlJc w:val="left"/>
      <w:pPr>
        <w:ind w:left="108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F75329"/>
    <w:multiLevelType w:val="hybridMultilevel"/>
    <w:tmpl w:val="0A7473DC"/>
    <w:lvl w:ilvl="0" w:tplc="7FFA1716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1414F"/>
    <w:multiLevelType w:val="hybridMultilevel"/>
    <w:tmpl w:val="8864E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76778"/>
    <w:multiLevelType w:val="hybridMultilevel"/>
    <w:tmpl w:val="F0F80978"/>
    <w:lvl w:ilvl="0" w:tplc="0BBA49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16CE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603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429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4F8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0A56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098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2D0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F6D8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24C48"/>
    <w:multiLevelType w:val="hybridMultilevel"/>
    <w:tmpl w:val="3470FF62"/>
    <w:lvl w:ilvl="0" w:tplc="D8FCDE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949E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88F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3A69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8C0E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7685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A625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8CBF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AA11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338DC"/>
    <w:multiLevelType w:val="hybridMultilevel"/>
    <w:tmpl w:val="39C6B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75C29"/>
    <w:multiLevelType w:val="hybridMultilevel"/>
    <w:tmpl w:val="B96842BA"/>
    <w:lvl w:ilvl="0" w:tplc="2D101C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C9F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80C8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929E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1A40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CA0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867D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0A8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0A67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33870"/>
    <w:multiLevelType w:val="hybridMultilevel"/>
    <w:tmpl w:val="BD6EC12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CC2BCA"/>
    <w:multiLevelType w:val="hybridMultilevel"/>
    <w:tmpl w:val="2648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4"/>
  </w:num>
  <w:num w:numId="5">
    <w:abstractNumId w:val="11"/>
  </w:num>
  <w:num w:numId="6">
    <w:abstractNumId w:val="2"/>
  </w:num>
  <w:num w:numId="7">
    <w:abstractNumId w:val="7"/>
  </w:num>
  <w:num w:numId="8">
    <w:abstractNumId w:val="0"/>
  </w:num>
  <w:num w:numId="9">
    <w:abstractNumId w:val="8"/>
  </w:num>
  <w:num w:numId="10">
    <w:abstractNumId w:val="10"/>
  </w:num>
  <w:num w:numId="11">
    <w:abstractNumId w:val="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0439E"/>
    <w:rsid w:val="000E308A"/>
    <w:rsid w:val="00234F0A"/>
    <w:rsid w:val="002D710F"/>
    <w:rsid w:val="00611B4C"/>
    <w:rsid w:val="006B6995"/>
    <w:rsid w:val="00985475"/>
    <w:rsid w:val="00990094"/>
    <w:rsid w:val="009D0B19"/>
    <w:rsid w:val="00AD2F11"/>
    <w:rsid w:val="00C6668B"/>
    <w:rsid w:val="00C8179E"/>
    <w:rsid w:val="00DC6A30"/>
    <w:rsid w:val="00F0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B289"/>
  <w15:docId w15:val="{BE0BB043-1393-42FA-B659-AC203B77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rFonts w:ascii="Times New Roman" w:eastAsia="MS PMincho" w:hAnsi="Times New Roman"/>
      <w:b/>
      <w:bCs/>
      <w:sz w:val="48"/>
      <w:szCs w:val="48"/>
    </w:rPr>
  </w:style>
  <w:style w:type="paragraph" w:styleId="2">
    <w:name w:val="heading 2"/>
    <w:basedOn w:val="Heading"/>
    <w:next w:val="Textbody"/>
    <w:pPr>
      <w:outlineLvl w:val="1"/>
    </w:pPr>
    <w:rPr>
      <w:rFonts w:ascii="Times New Roman" w:eastAsia="MS PMincho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Balloon Text"/>
    <w:basedOn w:val="a"/>
    <w:rPr>
      <w:rFonts w:ascii="Tahoma" w:hAnsi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INS">
    <w:name w:val="IN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a6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7">
    <w:name w:val="Emphasis"/>
    <w:rPr>
      <w:i/>
      <w:iCs/>
    </w:rPr>
  </w:style>
  <w:style w:type="paragraph" w:styleId="a8">
    <w:name w:val="Normal (Web)"/>
    <w:basedOn w:val="a"/>
    <w:uiPriority w:val="99"/>
    <w:unhideWhenUsed/>
    <w:rsid w:val="00C8179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9">
    <w:name w:val="Strong"/>
    <w:basedOn w:val="a0"/>
    <w:uiPriority w:val="22"/>
    <w:qFormat/>
    <w:rsid w:val="006B6995"/>
    <w:rPr>
      <w:b/>
      <w:bCs/>
    </w:rPr>
  </w:style>
  <w:style w:type="table" w:styleId="aa">
    <w:name w:val="Table Grid"/>
    <w:basedOn w:val="a1"/>
    <w:uiPriority w:val="39"/>
    <w:rsid w:val="00DC6A30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C6A3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1AB62-39AF-46ED-A462-0648DF0A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31</Pages>
  <Words>7925</Words>
  <Characters>45175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cp:lastPrinted>2019-03-25T00:39:00Z</cp:lastPrinted>
  <dcterms:created xsi:type="dcterms:W3CDTF">2019-04-01T07:20:00Z</dcterms:created>
  <dcterms:modified xsi:type="dcterms:W3CDTF">2019-04-01T10:02:00Z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