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B6" w:rsidRDefault="00FB59B6" w:rsidP="00E65668">
      <w:pPr>
        <w:pStyle w:val="c0"/>
        <w:spacing w:before="0" w:beforeAutospacing="0" w:after="0" w:afterAutospacing="0" w:line="360" w:lineRule="auto"/>
        <w:jc w:val="center"/>
        <w:rPr>
          <w:rStyle w:val="c1"/>
          <w:b/>
          <w:color w:val="000000"/>
          <w:sz w:val="28"/>
          <w:szCs w:val="28"/>
        </w:rPr>
      </w:pPr>
      <w:r w:rsidRPr="00E65668">
        <w:rPr>
          <w:rStyle w:val="c1"/>
          <w:b/>
          <w:color w:val="000000"/>
          <w:sz w:val="28"/>
          <w:szCs w:val="28"/>
        </w:rPr>
        <w:t>Конспект НОД интегрированного занятия п</w:t>
      </w:r>
      <w:r>
        <w:rPr>
          <w:rStyle w:val="c1"/>
          <w:b/>
          <w:color w:val="000000"/>
          <w:sz w:val="28"/>
          <w:szCs w:val="28"/>
        </w:rPr>
        <w:t>о рисованию для старшей группы «Спасская башня Кремля»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b/>
          <w:color w:val="000000"/>
          <w:sz w:val="28"/>
          <w:szCs w:val="28"/>
        </w:rPr>
        <w:t xml:space="preserve">Цель: </w:t>
      </w:r>
      <w:r w:rsidRPr="00F83C1C">
        <w:rPr>
          <w:rStyle w:val="c1"/>
          <w:color w:val="000000"/>
          <w:sz w:val="28"/>
          <w:szCs w:val="28"/>
        </w:rPr>
        <w:t>Вызвать интерес, чувство восхищения и гордости красотой столицы – России – Москвой.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b/>
          <w:color w:val="000000"/>
          <w:sz w:val="28"/>
          <w:szCs w:val="28"/>
        </w:rPr>
        <w:t>Задачи:</w:t>
      </w:r>
      <w:r w:rsidRPr="00F83C1C">
        <w:rPr>
          <w:rStyle w:val="c1"/>
          <w:color w:val="000000"/>
          <w:sz w:val="28"/>
          <w:szCs w:val="28"/>
        </w:rPr>
        <w:t xml:space="preserve">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Познакомить с историческим прошлым Москвы.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Расширить знания детей о Кремле и его достопримечательностях.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>Обогащать словарь понятиями:  «Кремль», «крепость», «куранты», «Спасская башня», «белокаменная», «достопримечательность», «деревянная», «кирпичная».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Формировать умение передавать в рисунке архитектуру главной башни Кремля - Спасской, передавая ее форму.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Способствовать овладению композиционными умениями: располагать предмет на листе с учетом его пропорций.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Закреплять умение детей рисовать кистью разными способами: широки линии – всей кистью, тонкие – кончиком кисти; наносить мазки – при рисовании отдельных деталей. 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>Учить детей анализировать свои работы, сравнивая их с образцом.</w:t>
      </w:r>
    </w:p>
    <w:p w:rsidR="00FB59B6" w:rsidRDefault="00FB59B6" w:rsidP="00C554D5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>Развивать память детей, выразительность речи, воспитывать интерес к чтению стихотворений.</w:t>
      </w:r>
    </w:p>
    <w:p w:rsidR="00FB59B6" w:rsidRPr="00C554D5" w:rsidRDefault="00FB59B6" w:rsidP="00C554D5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C554D5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Образовательная область</w:t>
      </w:r>
      <w:r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:</w:t>
      </w:r>
      <w:r w:rsidRPr="00C554D5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554D5">
        <w:rPr>
          <w:rFonts w:ascii="Times New Roman" w:hAnsi="Times New Roman"/>
          <w:iCs/>
          <w:color w:val="000000"/>
          <w:sz w:val="28"/>
          <w:szCs w:val="28"/>
          <w:lang w:eastAsia="ru-RU"/>
        </w:rPr>
        <w:t>«Художественно-эстетическое развитие»</w:t>
      </w:r>
    </w:p>
    <w:p w:rsidR="00FB59B6" w:rsidRPr="00C554D5" w:rsidRDefault="00FB59B6" w:rsidP="00C554D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55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C55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«Художественно-эстетическое развитие», «Познавательное развитие», «Речевое развитие», «Социально-коммуникативное развитие», </w:t>
      </w:r>
      <w:r w:rsidRPr="00C554D5"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>«Физическое развитие»</w:t>
      </w:r>
      <w:r>
        <w:rPr>
          <w:rFonts w:ascii="Times New Roman" w:hAnsi="Times New Roman"/>
          <w:color w:val="000000"/>
          <w:sz w:val="28"/>
          <w:szCs w:val="28"/>
          <w:shd w:val="clear" w:color="auto" w:fill="F7F7F6"/>
        </w:rPr>
        <w:t>.</w:t>
      </w:r>
    </w:p>
    <w:p w:rsidR="00FB59B6" w:rsidRPr="00C554D5" w:rsidRDefault="00FB59B6" w:rsidP="00C554D5">
      <w:pPr>
        <w:pStyle w:val="c0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554D5">
        <w:rPr>
          <w:rStyle w:val="c1"/>
          <w:b/>
          <w:color w:val="000000"/>
          <w:sz w:val="28"/>
          <w:szCs w:val="28"/>
        </w:rPr>
        <w:t>Предварительная работа:</w:t>
      </w:r>
    </w:p>
    <w:p w:rsidR="00FB59B6" w:rsidRPr="00F83C1C" w:rsidRDefault="00FB59B6" w:rsidP="00C554D5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>Беседа о столице нашей Родины Москве. Экскурсия на выставку в детском саду, где дети увидели большой макет Кремля, смогли рассмотреть каждую его часть. Просмотр огромной репродукции на стене с изображением Кремля. Чтение детям стихотворений о Москве и Спасской башне.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83C1C">
        <w:rPr>
          <w:rStyle w:val="c1"/>
          <w:b/>
          <w:color w:val="000000"/>
          <w:sz w:val="28"/>
          <w:szCs w:val="28"/>
        </w:rPr>
        <w:t>Используемый материал:</w:t>
      </w:r>
    </w:p>
    <w:p w:rsidR="00FB59B6" w:rsidRPr="00F83C1C" w:rsidRDefault="00FB59B6" w:rsidP="00F83C1C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83C1C">
        <w:rPr>
          <w:rStyle w:val="c1"/>
          <w:color w:val="000000"/>
          <w:sz w:val="28"/>
          <w:szCs w:val="28"/>
        </w:rPr>
        <w:t xml:space="preserve">Магнитная доска с фотографиями и иллюстрациями Спасской башни Кремля, гуашь, лист бумаги формат А4, маленький макет Кремля, мультимедиа, для просмотра слайдов, магнитофон с записями песен о Москве и боем курантов, кисти: тонкая для мелких деталей и толстая для основного фона, палитра, салфетки, баночки с водой, подносы пластиковые под гуашь.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F83C1C">
        <w:rPr>
          <w:b/>
          <w:iCs/>
          <w:sz w:val="28"/>
          <w:szCs w:val="28"/>
        </w:rPr>
        <w:t>Ход занятия: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Ребята, приглашаю вас на экскурсию в исторический центр Москвы – в Московский Кремль.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iCs/>
          <w:sz w:val="28"/>
          <w:szCs w:val="28"/>
        </w:rPr>
        <w:t>На мультимедиа включается слайд.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 </w:t>
      </w:r>
      <w:r w:rsidRPr="00466AD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i1025" type="#_x0000_t75" alt="http://ic.pics.livejournal.com/vena_lakonta/10251471/52765/52765_original.jpg" style="width:249.75pt;height:174.75pt;visibility:visible">
            <v:imagedata r:id="rId4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 xml:space="preserve">В: </w:t>
      </w:r>
      <w:r w:rsidRPr="00F83C1C">
        <w:rPr>
          <w:sz w:val="28"/>
          <w:szCs w:val="28"/>
        </w:rPr>
        <w:t>Дети посмотрите на картине Кремль!!! А кто мне скажет, где находится Кремль в Москве?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На Красной площади.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А почему площадь называется красной?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Потому, что Кремль красный и  здания из красного кирпича,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А что означало слово красный в старину?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sz w:val="28"/>
          <w:szCs w:val="28"/>
        </w:rPr>
        <w:t xml:space="preserve">Д: </w:t>
      </w:r>
      <w:r w:rsidRPr="00F83C1C">
        <w:rPr>
          <w:sz w:val="28"/>
          <w:szCs w:val="28"/>
        </w:rPr>
        <w:t>Раньше на Руси слово красный</w:t>
      </w:r>
      <w:r w:rsidRPr="00F83C1C">
        <w:rPr>
          <w:b/>
          <w:sz w:val="28"/>
          <w:szCs w:val="28"/>
        </w:rPr>
        <w:t xml:space="preserve"> </w:t>
      </w:r>
      <w:r w:rsidRPr="00F83C1C">
        <w:rPr>
          <w:sz w:val="28"/>
          <w:szCs w:val="28"/>
        </w:rPr>
        <w:t>означало «</w:t>
      </w:r>
      <w:r w:rsidRPr="00F83C1C">
        <w:rPr>
          <w:b/>
          <w:sz w:val="28"/>
          <w:szCs w:val="28"/>
        </w:rPr>
        <w:t>красивый», «главный»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Правильно ребята, но Кремль не сразу имел такой торжественный парадный вид. Вначале он выглядел так…</w:t>
      </w:r>
      <w:r>
        <w:rPr>
          <w:sz w:val="28"/>
          <w:szCs w:val="28"/>
        </w:rPr>
        <w:t xml:space="preserve"> </w:t>
      </w:r>
      <w:r w:rsidRPr="00F83C1C">
        <w:rPr>
          <w:b/>
          <w:i/>
          <w:sz w:val="28"/>
          <w:szCs w:val="28"/>
        </w:rPr>
        <w:t xml:space="preserve"> (смотрим с детьми следующую репродукцию)</w:t>
      </w:r>
      <w:r w:rsidRPr="00F83C1C">
        <w:rPr>
          <w:b/>
          <w:i/>
          <w:noProof/>
          <w:sz w:val="28"/>
          <w:szCs w:val="28"/>
        </w:rPr>
        <w:t xml:space="preserve">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66AD4">
        <w:rPr>
          <w:noProof/>
          <w:sz w:val="28"/>
          <w:szCs w:val="28"/>
        </w:rPr>
        <w:pict>
          <v:shape id="Рисунок 25" o:spid="_x0000_i1026" type="#_x0000_t75" alt="http://ruskline.ru/images/2013/25581.jpg" style="width:241.5pt;height:172.5pt;visibility:visible">
            <v:imagedata r:id="rId5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Кремль был деревянный и стены вокруг него тоже из дерева.  </w:t>
      </w:r>
      <w:r w:rsidRPr="00F83C1C">
        <w:rPr>
          <w:sz w:val="28"/>
          <w:szCs w:val="28"/>
          <w:shd w:val="clear" w:color="auto" w:fill="FFFFFF"/>
        </w:rPr>
        <w:t xml:space="preserve">Деревянный высокий забор, деревянные башни, колокольни, дома внутри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  <w:shd w:val="clear" w:color="auto" w:fill="FFFFFF"/>
        </w:rPr>
        <w:t>Кремля - все было из дерева.</w:t>
      </w:r>
      <w:r w:rsidRPr="00F83C1C">
        <w:rPr>
          <w:sz w:val="28"/>
          <w:szCs w:val="28"/>
        </w:rPr>
        <w:t xml:space="preserve"> Скажите, какое дерево использовали для постройки крепостной стены и большинства внутренних построек.                                                                                                                                                                                             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Сосну, дуб.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Да это так. Ребята слово Кремль означает крепость. Раньше на Руси люди стоили крепость для того, чтобы огородить свое жилище, а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>так же чтобы защитить себя. От кого защищались жители Кремля, как вы думаете?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 </w:t>
      </w: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от врагов, от диких животных.       </w:t>
      </w:r>
    </w:p>
    <w:p w:rsidR="00FB59B6" w:rsidRPr="00F83C1C" w:rsidRDefault="00FB59B6" w:rsidP="00F83C1C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 xml:space="preserve">В: </w:t>
      </w:r>
      <w:r w:rsidRPr="00F83C1C">
        <w:rPr>
          <w:sz w:val="28"/>
          <w:szCs w:val="28"/>
        </w:rPr>
        <w:t xml:space="preserve">Молодцы! Так,  как Кремль основан на  высоком холме, можно было заметить врагов с большего расстояния, а реки служили </w:t>
      </w:r>
    </w:p>
    <w:p w:rsidR="00FB59B6" w:rsidRPr="00F83C1C" w:rsidRDefault="00FB59B6" w:rsidP="00F83C1C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естественной преградой на их пути.                                                                                                                                                                                                                        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 xml:space="preserve"> В:</w:t>
      </w:r>
      <w:r w:rsidRPr="00F83C1C">
        <w:rPr>
          <w:sz w:val="28"/>
          <w:szCs w:val="28"/>
        </w:rPr>
        <w:t xml:space="preserve"> Мы с вами рассмотрели первый Московский Кремль, давайте вместе повторим,</w:t>
      </w:r>
      <w:r w:rsidRPr="00F83C1C">
        <w:rPr>
          <w:rStyle w:val="apple-converted-space"/>
          <w:sz w:val="28"/>
          <w:szCs w:val="28"/>
        </w:rPr>
        <w:t> </w:t>
      </w:r>
      <w:r w:rsidRPr="00F83C1C">
        <w:rPr>
          <w:sz w:val="28"/>
          <w:szCs w:val="28"/>
        </w:rPr>
        <w:t>из чего был построен?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 xml:space="preserve"> Д:</w:t>
      </w:r>
      <w:r w:rsidRPr="00F83C1C">
        <w:rPr>
          <w:sz w:val="28"/>
          <w:szCs w:val="28"/>
        </w:rPr>
        <w:t xml:space="preserve"> Из дерева.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 xml:space="preserve"> В:</w:t>
      </w:r>
      <w:r w:rsidRPr="00F83C1C">
        <w:rPr>
          <w:sz w:val="28"/>
          <w:szCs w:val="28"/>
        </w:rPr>
        <w:t xml:space="preserve"> Значит он какой? </w:t>
      </w:r>
    </w:p>
    <w:p w:rsidR="00FB59B6" w:rsidRPr="00F83C1C" w:rsidRDefault="00FB59B6" w:rsidP="00F83C1C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</w:t>
      </w:r>
      <w:r w:rsidRPr="00F83C1C">
        <w:rPr>
          <w:b/>
          <w:sz w:val="28"/>
          <w:szCs w:val="28"/>
        </w:rPr>
        <w:t>Деревянный!</w:t>
      </w:r>
      <w:r w:rsidRPr="00F83C1C">
        <w:rPr>
          <w:sz w:val="28"/>
          <w:szCs w:val="28"/>
        </w:rPr>
        <w:t xml:space="preserve"> (хором).</w:t>
      </w:r>
    </w:p>
    <w:p w:rsidR="00FB59B6" w:rsidRPr="00F83C1C" w:rsidRDefault="00FB59B6" w:rsidP="00F83C1C">
      <w:pPr>
        <w:pStyle w:val="NormalWeb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Но дерево не прочный материал. Что случилось с Московским Кремлем?                                                                                                                                                                     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Когда в Москве был пожар, то дерево сгорело.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sz w:val="28"/>
          <w:szCs w:val="28"/>
        </w:rPr>
        <w:t xml:space="preserve">  </w:t>
      </w:r>
      <w:r w:rsidRPr="00F83C1C">
        <w:rPr>
          <w:b/>
          <w:sz w:val="28"/>
          <w:szCs w:val="28"/>
        </w:rPr>
        <w:t>(Переходим к просмотру следующей картинки)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66AD4">
        <w:rPr>
          <w:noProof/>
          <w:sz w:val="28"/>
          <w:szCs w:val="28"/>
        </w:rPr>
        <w:pict>
          <v:shape id="Рисунок 61" o:spid="_x0000_i1027" type="#_x0000_t75" alt="http://kolyan.net/uploads/posts/2009-07/1246468532_1233752628_10.jpg" style="width:234pt;height:204.75pt;visibility:visible">
            <v:imagedata r:id="rId6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После пожара решили окружить постройки Кремля </w:t>
      </w:r>
      <w:r w:rsidRPr="00F83C1C">
        <w:rPr>
          <w:b/>
          <w:sz w:val="28"/>
          <w:szCs w:val="28"/>
        </w:rPr>
        <w:t>каменной</w:t>
      </w:r>
      <w:r w:rsidRPr="00F83C1C">
        <w:rPr>
          <w:sz w:val="28"/>
          <w:szCs w:val="28"/>
        </w:rPr>
        <w:t xml:space="preserve"> стеной. Давайте повторим вместе слово </w:t>
      </w:r>
      <w:r w:rsidRPr="00F83C1C">
        <w:rPr>
          <w:b/>
          <w:sz w:val="28"/>
          <w:szCs w:val="28"/>
        </w:rPr>
        <w:t>каменный.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</w:t>
      </w:r>
      <w:r w:rsidRPr="00F83C1C">
        <w:rPr>
          <w:b/>
          <w:sz w:val="28"/>
          <w:szCs w:val="28"/>
        </w:rPr>
        <w:t>Каменный!</w:t>
      </w:r>
      <w:r w:rsidRPr="00F83C1C">
        <w:rPr>
          <w:sz w:val="28"/>
          <w:szCs w:val="28"/>
        </w:rPr>
        <w:t xml:space="preserve"> (хором)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Посмотрите, ребята, из какого камня возведены постройки?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Из белого.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И Москва стала называться</w:t>
      </w:r>
      <w:r w:rsidRPr="00F83C1C">
        <w:rPr>
          <w:rStyle w:val="apple-converted-space"/>
          <w:sz w:val="28"/>
          <w:szCs w:val="28"/>
        </w:rPr>
        <w:t> </w:t>
      </w:r>
      <w:r w:rsidRPr="00F83C1C">
        <w:rPr>
          <w:b/>
          <w:bCs/>
          <w:sz w:val="28"/>
          <w:szCs w:val="28"/>
        </w:rPr>
        <w:t>белокаменной,</w:t>
      </w:r>
      <w:r w:rsidRPr="00F83C1C">
        <w:rPr>
          <w:bCs/>
          <w:sz w:val="28"/>
          <w:szCs w:val="28"/>
        </w:rPr>
        <w:t xml:space="preserve"> (повторяем вместе с детьми слово - </w:t>
      </w:r>
      <w:r w:rsidRPr="00F83C1C">
        <w:rPr>
          <w:b/>
          <w:bCs/>
          <w:sz w:val="28"/>
          <w:szCs w:val="28"/>
        </w:rPr>
        <w:t>белокаменный</w:t>
      </w:r>
      <w:r w:rsidRPr="00F83C1C">
        <w:rPr>
          <w:bCs/>
          <w:sz w:val="28"/>
          <w:szCs w:val="28"/>
        </w:rPr>
        <w:t xml:space="preserve">),  но и белокаменный Кремль со временем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 w:rsidRPr="00F83C1C">
        <w:rPr>
          <w:bCs/>
          <w:sz w:val="28"/>
          <w:szCs w:val="28"/>
        </w:rPr>
        <w:t>начал стареть, разрушать</w:t>
      </w:r>
      <w:r w:rsidRPr="00F83C1C">
        <w:rPr>
          <w:bCs/>
          <w:sz w:val="28"/>
          <w:szCs w:val="28"/>
        </w:rPr>
        <w:softHyphen/>
        <w:t>ся, терять свою красоту и</w:t>
      </w:r>
      <w:r w:rsidRPr="00F83C1C">
        <w:rPr>
          <w:sz w:val="28"/>
          <w:szCs w:val="28"/>
        </w:rPr>
        <w:t xml:space="preserve"> </w:t>
      </w:r>
      <w:r w:rsidRPr="00F83C1C">
        <w:rPr>
          <w:sz w:val="28"/>
          <w:szCs w:val="28"/>
          <w:shd w:val="clear" w:color="auto" w:fill="FFFFFF"/>
        </w:rPr>
        <w:t>тогда горожане решили построить Кремль из?...</w:t>
      </w:r>
      <w:r w:rsidRPr="00F83C1C">
        <w:rPr>
          <w:b/>
          <w:sz w:val="28"/>
          <w:szCs w:val="28"/>
          <w:shd w:val="clear" w:color="auto" w:fill="FFFFFF"/>
        </w:rPr>
        <w:t xml:space="preserve">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83C1C">
        <w:rPr>
          <w:b/>
          <w:sz w:val="28"/>
          <w:szCs w:val="28"/>
          <w:shd w:val="clear" w:color="auto" w:fill="FFFFFF"/>
        </w:rPr>
        <w:t>(Смотрим слайд)</w:t>
      </w:r>
      <w:r w:rsidRPr="00F83C1C">
        <w:rPr>
          <w:sz w:val="28"/>
          <w:szCs w:val="28"/>
        </w:rPr>
        <w:t xml:space="preserve"> 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66AD4">
        <w:rPr>
          <w:noProof/>
          <w:sz w:val="28"/>
          <w:szCs w:val="28"/>
        </w:rPr>
        <w:pict>
          <v:shape id="Рисунок 1" o:spid="_x0000_i1028" type="#_x0000_t75" alt="http://www.russianvoyage.ru/images/stories/moscow/97.jpg" style="width:225.75pt;height:180.75pt;visibility:visible">
            <v:imagedata r:id="rId7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83C1C">
        <w:rPr>
          <w:b/>
          <w:sz w:val="28"/>
          <w:szCs w:val="28"/>
          <w:shd w:val="clear" w:color="auto" w:fill="FFFFFF"/>
        </w:rPr>
        <w:t>Д</w:t>
      </w:r>
      <w:r w:rsidRPr="00F83C1C">
        <w:rPr>
          <w:sz w:val="28"/>
          <w:szCs w:val="28"/>
          <w:shd w:val="clear" w:color="auto" w:fill="FFFFFF"/>
        </w:rPr>
        <w:t xml:space="preserve">: красного кирпича.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  <w:shd w:val="clear" w:color="auto" w:fill="FFFFFF"/>
        </w:rPr>
        <w:t>В:</w:t>
      </w:r>
      <w:r w:rsidRPr="00F83C1C">
        <w:rPr>
          <w:sz w:val="28"/>
          <w:szCs w:val="28"/>
          <w:shd w:val="clear" w:color="auto" w:fill="FFFFFF"/>
        </w:rPr>
        <w:t xml:space="preserve">  Таким мы видим его и сегодня.</w:t>
      </w:r>
      <w:r w:rsidRPr="00F83C1C">
        <w:rPr>
          <w:sz w:val="28"/>
          <w:szCs w:val="28"/>
        </w:rPr>
        <w:t xml:space="preserve"> На территории Кремля очень много церквей, соборов, музеев.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>Но Кремль – это крепость, поэтому он огражден кирпичной стеной, она очень твердая и нерушимая.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83C1C">
        <w:rPr>
          <w:b/>
          <w:sz w:val="28"/>
          <w:szCs w:val="28"/>
        </w:rPr>
        <w:t>(следующая картинка).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66AD4">
        <w:rPr>
          <w:noProof/>
          <w:sz w:val="28"/>
          <w:szCs w:val="28"/>
        </w:rPr>
        <w:pict>
          <v:shape id="Рисунок 4" o:spid="_x0000_i1029" type="#_x0000_t75" alt="http://rtdru.rt.com/files/filmy/za-kremlevskoj-stenoj/za-kremlevskoj-stenoj_4.jpg" style="width:264pt;height:148.5pt;visibility:visible">
            <v:imagedata r:id="rId8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rStyle w:val="apple-converted-space"/>
          <w:sz w:val="28"/>
          <w:szCs w:val="28"/>
        </w:rPr>
        <w:t> </w:t>
      </w:r>
      <w:r w:rsidRPr="00F83C1C">
        <w:rPr>
          <w:sz w:val="28"/>
          <w:szCs w:val="28"/>
        </w:rPr>
        <w:t>Стены у кремля зубчатые,</w:t>
      </w:r>
      <w:r w:rsidRPr="00F83C1C">
        <w:rPr>
          <w:rStyle w:val="apple-converted-space"/>
          <w:sz w:val="28"/>
          <w:szCs w:val="28"/>
        </w:rPr>
        <w:t> </w:t>
      </w:r>
      <w:r w:rsidRPr="00F83C1C">
        <w:rPr>
          <w:sz w:val="28"/>
          <w:szCs w:val="28"/>
        </w:rPr>
        <w:t xml:space="preserve">мощные, которые завершаются кирпичными зубцами ещё их называют  «ласточкиными хвостами». Кто мне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>скажет, зачем построили зубцы на стене, почему не сделали ее ровной?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Зубцы помогали воинам защититься от неприятеля. Узкие щели помогали целиться во врагов.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Молодцы, а ласточкин хвост, откуда такое название?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Потому что зубцы на стене похожи на хвост ласточки.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За стенами Кремля много башен, мы их с вами рассматривали и говорили, что у каждой башни своя история. А кто мне скажет, какая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>самая</w:t>
      </w:r>
      <w:r w:rsidRPr="00F83C1C">
        <w:rPr>
          <w:b/>
          <w:sz w:val="28"/>
          <w:szCs w:val="28"/>
        </w:rPr>
        <w:t xml:space="preserve"> </w:t>
      </w:r>
      <w:r w:rsidRPr="00F83C1C">
        <w:rPr>
          <w:sz w:val="28"/>
          <w:szCs w:val="28"/>
        </w:rPr>
        <w:t>главная башня Кремля?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Это Спасская башня.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4FFD7"/>
        </w:rPr>
      </w:pPr>
      <w:r>
        <w:rPr>
          <w:b/>
          <w:sz w:val="28"/>
          <w:szCs w:val="28"/>
        </w:rPr>
        <w:t>(На слайде рассматриваем Спасскую башню)</w:t>
      </w:r>
      <w:r w:rsidRPr="00F83C1C">
        <w:rPr>
          <w:b/>
          <w:sz w:val="28"/>
          <w:szCs w:val="28"/>
          <w:shd w:val="clear" w:color="auto" w:fill="F4FFD7"/>
        </w:rPr>
        <w:t xml:space="preserve">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shd w:val="clear" w:color="auto" w:fill="F4FFD7"/>
        </w:rPr>
      </w:pPr>
      <w:r w:rsidRPr="00466AD4">
        <w:rPr>
          <w:b/>
          <w:noProof/>
          <w:sz w:val="28"/>
          <w:szCs w:val="28"/>
          <w:shd w:val="clear" w:color="auto" w:fill="F4FFD7"/>
        </w:rPr>
        <w:pict>
          <v:shape id="Рисунок 34" o:spid="_x0000_i1030" type="#_x0000_t75" alt="http://www.ansar.ru/uploads/imagesb/2010/09/91e92d7f.jpg" style="width:266.25pt;height:199.5pt;visibility:visible">
            <v:imagedata r:id="rId9" o:title=""/>
          </v:shape>
        </w:pic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 </w:t>
      </w: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Да дети,</w:t>
      </w:r>
      <w:r>
        <w:rPr>
          <w:sz w:val="28"/>
          <w:szCs w:val="28"/>
        </w:rPr>
        <w:t xml:space="preserve"> она тоже построена из красного кирпича?</w:t>
      </w:r>
      <w:r w:rsidRPr="00F83C1C">
        <w:rPr>
          <w:sz w:val="28"/>
          <w:szCs w:val="28"/>
        </w:rPr>
        <w:t xml:space="preserve"> кто может сказать, </w:t>
      </w:r>
      <w:r>
        <w:rPr>
          <w:sz w:val="28"/>
          <w:szCs w:val="28"/>
        </w:rPr>
        <w:t xml:space="preserve">из каких геометрических фигур состоит </w:t>
      </w:r>
      <w:r w:rsidRPr="00F83C1C">
        <w:rPr>
          <w:sz w:val="28"/>
          <w:szCs w:val="28"/>
        </w:rPr>
        <w:t>Спасская башня</w:t>
      </w:r>
      <w:r>
        <w:rPr>
          <w:sz w:val="28"/>
          <w:szCs w:val="28"/>
        </w:rPr>
        <w:t>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Д:</w:t>
      </w:r>
      <w:r>
        <w:rPr>
          <w:sz w:val="28"/>
          <w:szCs w:val="28"/>
        </w:rPr>
        <w:t xml:space="preserve"> Прямоугольники разного размера и треугольники вверху (вызываю одного, двух детей для ответа)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Башня величественная, через ворота Спасской башни въезжают правительственные  автомобили.  На ней мы видим огромные часы с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>золотыми цифрами. Как они называются?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Д:</w:t>
      </w:r>
      <w:r w:rsidRPr="00F83C1C">
        <w:rPr>
          <w:sz w:val="28"/>
          <w:szCs w:val="28"/>
        </w:rPr>
        <w:t xml:space="preserve"> Это куранты.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</w:rPr>
        <w:t>В:</w:t>
      </w:r>
      <w:r w:rsidRPr="00F83C1C">
        <w:rPr>
          <w:sz w:val="28"/>
          <w:szCs w:val="28"/>
        </w:rPr>
        <w:t xml:space="preserve"> Куранты показывают самое точное «московское» время. У курантов четыре циферблата – они выходят на все стороны башни. Часы на башне с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колоколами. Колокольным перезвоном они отмечают каждую четверть часа, а в полдень и в полночь вызванивают гимн России. А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</w:rPr>
        <w:t xml:space="preserve">верхушку Спасской башни украшает пятиконечная рубиновая звезда.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</w:rPr>
      </w:pPr>
      <w:r w:rsidRPr="00466AD4">
        <w:rPr>
          <w:noProof/>
          <w:spacing w:val="20"/>
          <w:sz w:val="28"/>
          <w:szCs w:val="28"/>
        </w:rPr>
        <w:pict>
          <v:shape id="Рисунок 39" o:spid="_x0000_i1031" type="#_x0000_t75" alt="http://www.xa-xa.org/uploads/posts/2013-01/1357564062_4c459613c73c.jpg" style="width:257.25pt;height:177pt;visibility:visible">
            <v:imagedata r:id="rId10" o:title=""/>
          </v:shape>
        </w:pic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pacing w:val="20"/>
          <w:sz w:val="28"/>
          <w:szCs w:val="28"/>
        </w:rPr>
      </w:pPr>
      <w:r w:rsidRPr="00F83C1C">
        <w:rPr>
          <w:b/>
          <w:spacing w:val="20"/>
          <w:sz w:val="28"/>
          <w:szCs w:val="28"/>
        </w:rPr>
        <w:t>Звучит бой курантов</w:t>
      </w:r>
    </w:p>
    <w:p w:rsidR="00FB59B6" w:rsidRPr="00D360B8" w:rsidRDefault="00FB59B6" w:rsidP="00D360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60B8">
        <w:rPr>
          <w:rFonts w:ascii="Times New Roman" w:hAnsi="Times New Roman"/>
          <w:b/>
          <w:bCs/>
          <w:color w:val="000000"/>
          <w:sz w:val="28"/>
          <w:lang w:eastAsia="ru-RU"/>
        </w:rPr>
        <w:t>Физкультминутка</w:t>
      </w:r>
    </w:p>
    <w:p w:rsidR="00FB59B6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D360B8">
        <w:rPr>
          <w:rFonts w:ascii="Times New Roman" w:hAnsi="Times New Roman"/>
          <w:color w:val="000000"/>
          <w:sz w:val="28"/>
          <w:lang w:eastAsia="ru-RU"/>
        </w:rPr>
        <w:t>Кто не слышал, как бьют куранты,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FB59B6" w:rsidRPr="00D360B8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(грозят указательным пальцем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сначала правой, потом левой рукой)</w:t>
      </w:r>
    </w:p>
    <w:p w:rsidR="00FB59B6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D360B8">
        <w:rPr>
          <w:rFonts w:ascii="Times New Roman" w:hAnsi="Times New Roman"/>
          <w:color w:val="000000"/>
          <w:sz w:val="28"/>
          <w:lang w:eastAsia="ru-RU"/>
        </w:rPr>
        <w:t>Эти часы на башне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color w:val="000000"/>
          <w:sz w:val="28"/>
          <w:lang w:eastAsia="ru-RU"/>
        </w:rPr>
        <w:t>- гиганты!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FB59B6" w:rsidRPr="00D360B8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(разводят руки в стороны,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после руки поднимаем наверх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и подтягиваемся на 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>но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сочках)</w:t>
      </w:r>
    </w:p>
    <w:p w:rsidR="00FB59B6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D360B8">
        <w:rPr>
          <w:rFonts w:ascii="Times New Roman" w:hAnsi="Times New Roman"/>
          <w:color w:val="000000"/>
          <w:sz w:val="28"/>
          <w:lang w:eastAsia="ru-RU"/>
        </w:rPr>
        <w:t>Бом-бом-бом, бом-бом -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color w:val="000000"/>
          <w:sz w:val="28"/>
          <w:lang w:eastAsia="ru-RU"/>
        </w:rPr>
        <w:t>бом,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FB59B6" w:rsidRPr="00D360B8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(руки подняты, выполняем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наклоны влево и вправо)</w:t>
      </w:r>
    </w:p>
    <w:p w:rsidR="00FB59B6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D360B8">
        <w:rPr>
          <w:rFonts w:ascii="Times New Roman" w:hAnsi="Times New Roman"/>
          <w:color w:val="000000"/>
          <w:sz w:val="28"/>
          <w:lang w:eastAsia="ru-RU"/>
        </w:rPr>
        <w:t>И проснулись все кругом!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FB59B6" w:rsidRPr="00D360B8" w:rsidRDefault="00FB59B6" w:rsidP="00D360B8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(потянулись вправо,</w:t>
      </w:r>
      <w:r>
        <w:rPr>
          <w:rFonts w:ascii="Times New Roman" w:hAnsi="Times New Roman"/>
          <w:i/>
          <w:iCs/>
          <w:color w:val="000000"/>
          <w:sz w:val="28"/>
          <w:lang w:eastAsia="ru-RU"/>
        </w:rPr>
        <w:t xml:space="preserve"> </w:t>
      </w:r>
      <w:r w:rsidRPr="00D360B8">
        <w:rPr>
          <w:rFonts w:ascii="Times New Roman" w:hAnsi="Times New Roman"/>
          <w:i/>
          <w:iCs/>
          <w:color w:val="000000"/>
          <w:sz w:val="28"/>
          <w:lang w:eastAsia="ru-RU"/>
        </w:rPr>
        <w:t> потянулись влево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В: </w:t>
      </w:r>
      <w:r>
        <w:rPr>
          <w:spacing w:val="20"/>
          <w:sz w:val="28"/>
          <w:szCs w:val="28"/>
          <w:shd w:val="clear" w:color="auto" w:fill="FFFFFF"/>
        </w:rPr>
        <w:t>Дети, а вы хотели бы нарисовать эту красивейшую башню нашей Москвы?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Д: </w:t>
      </w:r>
      <w:r>
        <w:rPr>
          <w:spacing w:val="20"/>
          <w:sz w:val="28"/>
          <w:szCs w:val="28"/>
          <w:shd w:val="clear" w:color="auto" w:fill="FFFFFF"/>
        </w:rPr>
        <w:t>Да!!!</w:t>
      </w:r>
    </w:p>
    <w:p w:rsidR="00FB59B6" w:rsidRPr="006212C4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В: </w:t>
      </w:r>
      <w:r>
        <w:rPr>
          <w:spacing w:val="20"/>
          <w:sz w:val="28"/>
          <w:szCs w:val="28"/>
          <w:shd w:val="clear" w:color="auto" w:fill="FFFFFF"/>
        </w:rPr>
        <w:t>Тогда я приглашаю вас пройти за столы.</w:t>
      </w:r>
    </w:p>
    <w:p w:rsidR="00FB59B6" w:rsidRPr="006212C4" w:rsidRDefault="00FB59B6" w:rsidP="00F83C1C">
      <w:pPr>
        <w:pStyle w:val="c0"/>
        <w:spacing w:before="0" w:beforeAutospacing="0" w:after="0" w:afterAutospacing="0" w:line="360" w:lineRule="auto"/>
        <w:jc w:val="both"/>
        <w:rPr>
          <w:rStyle w:val="c1"/>
          <w:b/>
          <w:color w:val="000000"/>
          <w:sz w:val="28"/>
          <w:szCs w:val="28"/>
        </w:rPr>
      </w:pPr>
      <w:r w:rsidRPr="006212C4">
        <w:rPr>
          <w:rStyle w:val="c1"/>
          <w:b/>
          <w:sz w:val="28"/>
          <w:szCs w:val="28"/>
        </w:rPr>
        <w:t>2 часть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3C1C">
        <w:rPr>
          <w:rFonts w:ascii="Times New Roman" w:hAnsi="Times New Roman"/>
          <w:b/>
          <w:sz w:val="28"/>
          <w:szCs w:val="28"/>
        </w:rPr>
        <w:t>В:</w:t>
      </w:r>
      <w:r w:rsidRPr="00F83C1C">
        <w:rPr>
          <w:rFonts w:ascii="Times New Roman" w:hAnsi="Times New Roman"/>
          <w:sz w:val="28"/>
          <w:szCs w:val="28"/>
        </w:rPr>
        <w:t xml:space="preserve"> Прежде чем приступим к рисованию,  ответьте на вопрос, чем мы будем рисовать дети? 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3C1C">
        <w:rPr>
          <w:rFonts w:ascii="Times New Roman" w:hAnsi="Times New Roman"/>
          <w:b/>
          <w:sz w:val="28"/>
          <w:szCs w:val="28"/>
        </w:rPr>
        <w:t>Д:</w:t>
      </w:r>
      <w:r w:rsidRPr="00F83C1C">
        <w:rPr>
          <w:rFonts w:ascii="Times New Roman" w:hAnsi="Times New Roman"/>
          <w:sz w:val="28"/>
          <w:szCs w:val="28"/>
        </w:rPr>
        <w:t xml:space="preserve"> Гуашью. 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3C1C">
        <w:rPr>
          <w:rFonts w:ascii="Times New Roman" w:hAnsi="Times New Roman"/>
          <w:b/>
          <w:sz w:val="28"/>
          <w:szCs w:val="28"/>
        </w:rPr>
        <w:t>В:</w:t>
      </w:r>
      <w:r w:rsidRPr="00F83C1C">
        <w:rPr>
          <w:rFonts w:ascii="Times New Roman" w:hAnsi="Times New Roman"/>
          <w:sz w:val="28"/>
          <w:szCs w:val="28"/>
        </w:rPr>
        <w:t xml:space="preserve"> Обратите внимание, что башня и кремлёвская стена красного цвета.  А, кто скажет, почему у вас на столе две кисти, одна тонкая, а другая толстая? 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3C1C">
        <w:rPr>
          <w:rFonts w:ascii="Times New Roman" w:hAnsi="Times New Roman"/>
          <w:b/>
          <w:sz w:val="28"/>
          <w:szCs w:val="28"/>
        </w:rPr>
        <w:t>Д:</w:t>
      </w:r>
      <w:r w:rsidRPr="00F83C1C">
        <w:rPr>
          <w:rFonts w:ascii="Times New Roman" w:hAnsi="Times New Roman"/>
          <w:sz w:val="28"/>
          <w:szCs w:val="28"/>
        </w:rPr>
        <w:t xml:space="preserve"> Толстой кистью мы рисуем все, а тонкой, кто успеет нарисовать раньше других,  прорисовываем мелкие детали. </w:t>
      </w:r>
    </w:p>
    <w:p w:rsidR="00FB59B6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83C1C">
        <w:rPr>
          <w:rFonts w:ascii="Times New Roman" w:hAnsi="Times New Roman"/>
          <w:b/>
          <w:sz w:val="28"/>
          <w:szCs w:val="28"/>
        </w:rPr>
        <w:t>В:</w:t>
      </w:r>
      <w:r w:rsidRPr="00F83C1C">
        <w:rPr>
          <w:rFonts w:ascii="Times New Roman" w:hAnsi="Times New Roman"/>
          <w:sz w:val="28"/>
          <w:szCs w:val="28"/>
        </w:rPr>
        <w:t xml:space="preserve"> Молодцы! Не допускайте попадания излишка воды в гуашь, а так же не допускайте рисования сухой кистью. Промывайте кисточку хорошо, чтобы не допустить смешивания нескольких  цветов. Кисть в банке с водой мы не оставляем даже на короткое время, а кладем на палитру, чтобы избежать выгибания кисти. А теперь приступаем к работе. 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под музыку рисуют.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12C4">
        <w:rPr>
          <w:b/>
          <w:sz w:val="28"/>
          <w:szCs w:val="28"/>
        </w:rPr>
        <w:t>3 часть</w:t>
      </w:r>
      <w:r w:rsidRPr="006212C4">
        <w:rPr>
          <w:sz w:val="28"/>
          <w:szCs w:val="28"/>
        </w:rPr>
        <w:t>     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Итог занятия.</w:t>
      </w:r>
    </w:p>
    <w:p w:rsidR="00FB59B6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 заключении делаем анализ готовых работ.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В: </w:t>
      </w:r>
      <w:r w:rsidRPr="00F83C1C">
        <w:rPr>
          <w:sz w:val="28"/>
          <w:szCs w:val="28"/>
          <w:shd w:val="clear" w:color="auto" w:fill="FFFFFF"/>
        </w:rPr>
        <w:t xml:space="preserve">Ребята, что нового мы узнали на сегодняшнем занятии?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83C1C">
        <w:rPr>
          <w:b/>
          <w:sz w:val="28"/>
          <w:szCs w:val="28"/>
          <w:shd w:val="clear" w:color="auto" w:fill="FFFFFF"/>
        </w:rPr>
        <w:t xml:space="preserve">Д: </w:t>
      </w:r>
      <w:r w:rsidRPr="00F83C1C">
        <w:rPr>
          <w:sz w:val="28"/>
          <w:szCs w:val="28"/>
          <w:shd w:val="clear" w:color="auto" w:fill="FFFFFF"/>
        </w:rPr>
        <w:t>как выглядел первый кремль, про звезду из рубина и.т.д</w:t>
      </w:r>
      <w:r>
        <w:rPr>
          <w:sz w:val="28"/>
          <w:szCs w:val="28"/>
          <w:shd w:val="clear" w:color="auto" w:fill="FFFFFF"/>
        </w:rPr>
        <w:t>.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>
        <w:rPr>
          <w:b/>
          <w:spacing w:val="20"/>
          <w:sz w:val="28"/>
          <w:szCs w:val="28"/>
          <w:shd w:val="clear" w:color="auto" w:fill="FFFFFF"/>
        </w:rPr>
        <w:t>В:</w:t>
      </w:r>
      <w:r w:rsidRPr="00F83C1C">
        <w:rPr>
          <w:sz w:val="28"/>
          <w:szCs w:val="28"/>
        </w:rPr>
        <w:t xml:space="preserve"> Какое название носит башня, о которой мы сегодня беседовали?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F83C1C">
        <w:rPr>
          <w:b/>
          <w:sz w:val="28"/>
          <w:szCs w:val="28"/>
          <w:shd w:val="clear" w:color="auto" w:fill="FFFFFF"/>
        </w:rPr>
        <w:t xml:space="preserve">Д: </w:t>
      </w:r>
      <w:r w:rsidRPr="00F83C1C">
        <w:rPr>
          <w:sz w:val="28"/>
          <w:szCs w:val="28"/>
        </w:rPr>
        <w:t xml:space="preserve">Спасская </w:t>
      </w:r>
    </w:p>
    <w:p w:rsidR="00FB59B6" w:rsidRPr="00E8601D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>В:</w:t>
      </w:r>
      <w:r w:rsidRPr="00F83C1C">
        <w:rPr>
          <w:sz w:val="28"/>
          <w:szCs w:val="28"/>
        </w:rPr>
        <w:t xml:space="preserve"> В  каком месте города Москвы находится Спасская башня?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  <w:shd w:val="clear" w:color="auto" w:fill="FFFFFF"/>
        </w:rPr>
        <w:t>Д:</w:t>
      </w:r>
      <w:r w:rsidRPr="00F83C1C">
        <w:rPr>
          <w:i/>
          <w:sz w:val="28"/>
          <w:szCs w:val="28"/>
        </w:rPr>
        <w:t xml:space="preserve"> </w:t>
      </w:r>
      <w:r w:rsidRPr="00F83C1C">
        <w:rPr>
          <w:sz w:val="28"/>
          <w:szCs w:val="28"/>
        </w:rPr>
        <w:t>Кремль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spacing w:val="20"/>
          <w:sz w:val="28"/>
          <w:szCs w:val="28"/>
          <w:shd w:val="clear" w:color="auto" w:fill="FFFFFF"/>
        </w:rPr>
        <w:t>В:</w:t>
      </w:r>
      <w:r w:rsidRPr="00F83C1C">
        <w:rPr>
          <w:sz w:val="28"/>
          <w:szCs w:val="28"/>
        </w:rPr>
        <w:t xml:space="preserve"> Как называются часы, которые украшают башню?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  <w:shd w:val="clear" w:color="auto" w:fill="FFFFFF"/>
        </w:rPr>
        <w:t xml:space="preserve">Д: </w:t>
      </w:r>
      <w:r w:rsidRPr="00F83C1C">
        <w:rPr>
          <w:sz w:val="28"/>
          <w:szCs w:val="28"/>
        </w:rPr>
        <w:t>куранты</w:t>
      </w:r>
    </w:p>
    <w:p w:rsidR="00FB59B6" w:rsidRPr="00E8601D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>В:</w:t>
      </w:r>
      <w:r w:rsidRPr="00F83C1C">
        <w:rPr>
          <w:sz w:val="28"/>
          <w:szCs w:val="28"/>
        </w:rPr>
        <w:t xml:space="preserve"> Какую функцию выполняли зубцы - ласточкины хвосты, на верху стен? 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b/>
          <w:sz w:val="28"/>
          <w:szCs w:val="28"/>
          <w:shd w:val="clear" w:color="auto" w:fill="FFFFFF"/>
        </w:rPr>
        <w:t xml:space="preserve">Д: </w:t>
      </w:r>
      <w:r w:rsidRPr="00F83C1C">
        <w:rPr>
          <w:sz w:val="28"/>
          <w:szCs w:val="28"/>
        </w:rPr>
        <w:t>защищали воинов</w:t>
      </w:r>
    </w:p>
    <w:p w:rsidR="00FB59B6" w:rsidRPr="00E8601D" w:rsidRDefault="00FB59B6" w:rsidP="00E8601D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В: </w:t>
      </w:r>
      <w:r>
        <w:rPr>
          <w:spacing w:val="20"/>
          <w:sz w:val="28"/>
          <w:szCs w:val="28"/>
          <w:shd w:val="clear" w:color="auto" w:fill="FFFFFF"/>
        </w:rPr>
        <w:t>Ребята, а что вам больше понравилось на занятии?</w:t>
      </w:r>
    </w:p>
    <w:p w:rsidR="00FB59B6" w:rsidRPr="00F83C1C" w:rsidRDefault="00FB59B6" w:rsidP="00F83C1C">
      <w:pPr>
        <w:pStyle w:val="NormalWeb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83C1C">
        <w:rPr>
          <w:sz w:val="28"/>
          <w:szCs w:val="28"/>
          <w:shd w:val="clear" w:color="auto" w:fill="F4FFD7"/>
        </w:rPr>
        <w:t xml:space="preserve"> </w:t>
      </w:r>
      <w:r w:rsidRPr="00F83C1C">
        <w:rPr>
          <w:b/>
          <w:sz w:val="28"/>
          <w:szCs w:val="28"/>
          <w:shd w:val="clear" w:color="auto" w:fill="FFFFFF"/>
        </w:rPr>
        <w:t xml:space="preserve">Д: </w:t>
      </w:r>
      <w:r w:rsidRPr="00F83C1C">
        <w:rPr>
          <w:sz w:val="28"/>
          <w:szCs w:val="28"/>
        </w:rPr>
        <w:t>Рисовать, смотреть слайды и. т. д. 3-4 ребенка.</w:t>
      </w:r>
    </w:p>
    <w:p w:rsidR="00FB59B6" w:rsidRPr="00E8601D" w:rsidRDefault="00FB59B6" w:rsidP="00E8601D">
      <w:pPr>
        <w:pStyle w:val="NormalWeb"/>
        <w:shd w:val="clear" w:color="auto" w:fill="FFFFFF"/>
        <w:spacing w:before="0" w:beforeAutospacing="0" w:after="0" w:afterAutospacing="0" w:line="360" w:lineRule="auto"/>
        <w:rPr>
          <w:spacing w:val="20"/>
          <w:sz w:val="28"/>
          <w:szCs w:val="28"/>
          <w:shd w:val="clear" w:color="auto" w:fill="FFFFFF"/>
        </w:rPr>
      </w:pPr>
      <w:r>
        <w:rPr>
          <w:b/>
          <w:spacing w:val="20"/>
          <w:sz w:val="28"/>
          <w:szCs w:val="28"/>
          <w:shd w:val="clear" w:color="auto" w:fill="FFFFFF"/>
        </w:rPr>
        <w:t xml:space="preserve">В: </w:t>
      </w:r>
      <w:r>
        <w:rPr>
          <w:spacing w:val="20"/>
          <w:sz w:val="28"/>
          <w:szCs w:val="28"/>
          <w:shd w:val="clear" w:color="auto" w:fill="FFFFFF"/>
        </w:rPr>
        <w:t>А мне понравилось, как вы отвечали на вопросы и как замечательно нарисовали башню. Спасибо всем за внимание и прекрасные рисунки.</w:t>
      </w:r>
    </w:p>
    <w:p w:rsidR="00FB59B6" w:rsidRPr="00F83C1C" w:rsidRDefault="00FB59B6" w:rsidP="00F83C1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FB59B6" w:rsidRPr="00F83C1C" w:rsidSect="00F83C1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85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3AD3"/>
    <w:rsid w:val="000344BE"/>
    <w:rsid w:val="00066546"/>
    <w:rsid w:val="000776A9"/>
    <w:rsid w:val="000965B8"/>
    <w:rsid w:val="000B2139"/>
    <w:rsid w:val="00142539"/>
    <w:rsid w:val="00183AD3"/>
    <w:rsid w:val="00191E7F"/>
    <w:rsid w:val="00246B69"/>
    <w:rsid w:val="002540F7"/>
    <w:rsid w:val="00293530"/>
    <w:rsid w:val="002B2D06"/>
    <w:rsid w:val="0030739C"/>
    <w:rsid w:val="00380B97"/>
    <w:rsid w:val="003C7E87"/>
    <w:rsid w:val="00442764"/>
    <w:rsid w:val="00466AD4"/>
    <w:rsid w:val="00473A5F"/>
    <w:rsid w:val="00493A87"/>
    <w:rsid w:val="00494C33"/>
    <w:rsid w:val="004A0163"/>
    <w:rsid w:val="004B4AF2"/>
    <w:rsid w:val="004B7ACE"/>
    <w:rsid w:val="004E506C"/>
    <w:rsid w:val="0051387C"/>
    <w:rsid w:val="005206CF"/>
    <w:rsid w:val="0052702A"/>
    <w:rsid w:val="00534513"/>
    <w:rsid w:val="005F040A"/>
    <w:rsid w:val="00602955"/>
    <w:rsid w:val="006212C4"/>
    <w:rsid w:val="00622205"/>
    <w:rsid w:val="0064557E"/>
    <w:rsid w:val="00673B8F"/>
    <w:rsid w:val="006D459F"/>
    <w:rsid w:val="006E60ED"/>
    <w:rsid w:val="00707355"/>
    <w:rsid w:val="007604A7"/>
    <w:rsid w:val="0077007E"/>
    <w:rsid w:val="00776EF0"/>
    <w:rsid w:val="0078264B"/>
    <w:rsid w:val="0078511E"/>
    <w:rsid w:val="007B242D"/>
    <w:rsid w:val="0082657B"/>
    <w:rsid w:val="008309B5"/>
    <w:rsid w:val="008F08C6"/>
    <w:rsid w:val="008F47FC"/>
    <w:rsid w:val="00903599"/>
    <w:rsid w:val="00916BB4"/>
    <w:rsid w:val="009232EC"/>
    <w:rsid w:val="00941174"/>
    <w:rsid w:val="00943E71"/>
    <w:rsid w:val="00944DD9"/>
    <w:rsid w:val="00966454"/>
    <w:rsid w:val="009B6AA7"/>
    <w:rsid w:val="009E0B6C"/>
    <w:rsid w:val="009E1272"/>
    <w:rsid w:val="009F16E1"/>
    <w:rsid w:val="00A018EA"/>
    <w:rsid w:val="00A818FB"/>
    <w:rsid w:val="00AB53D9"/>
    <w:rsid w:val="00AD7628"/>
    <w:rsid w:val="00AD7C63"/>
    <w:rsid w:val="00AE2C90"/>
    <w:rsid w:val="00B102C0"/>
    <w:rsid w:val="00B45C17"/>
    <w:rsid w:val="00B9077C"/>
    <w:rsid w:val="00BD3D6D"/>
    <w:rsid w:val="00C31110"/>
    <w:rsid w:val="00C554D5"/>
    <w:rsid w:val="00CE74C5"/>
    <w:rsid w:val="00D242EE"/>
    <w:rsid w:val="00D304CC"/>
    <w:rsid w:val="00D360B8"/>
    <w:rsid w:val="00D55715"/>
    <w:rsid w:val="00D72492"/>
    <w:rsid w:val="00D76B3F"/>
    <w:rsid w:val="00D93A7B"/>
    <w:rsid w:val="00DA559A"/>
    <w:rsid w:val="00DB239C"/>
    <w:rsid w:val="00DD0E10"/>
    <w:rsid w:val="00E14D95"/>
    <w:rsid w:val="00E545D1"/>
    <w:rsid w:val="00E65668"/>
    <w:rsid w:val="00E7706C"/>
    <w:rsid w:val="00E8601D"/>
    <w:rsid w:val="00EB6C85"/>
    <w:rsid w:val="00EE24E1"/>
    <w:rsid w:val="00F06A29"/>
    <w:rsid w:val="00F83C1C"/>
    <w:rsid w:val="00FB59B6"/>
    <w:rsid w:val="00FC6A6F"/>
    <w:rsid w:val="00FD5278"/>
    <w:rsid w:val="00FE2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4E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83A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183A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8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3AD3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7826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78264B"/>
    <w:rPr>
      <w:rFonts w:cs="Times New Roman"/>
    </w:rPr>
  </w:style>
  <w:style w:type="character" w:customStyle="1" w:styleId="c4c5">
    <w:name w:val="c4 c5"/>
    <w:basedOn w:val="DefaultParagraphFont"/>
    <w:uiPriority w:val="99"/>
    <w:rsid w:val="00D360B8"/>
    <w:rPr>
      <w:rFonts w:cs="Times New Roman"/>
    </w:rPr>
  </w:style>
  <w:style w:type="character" w:customStyle="1" w:styleId="c2">
    <w:name w:val="c2"/>
    <w:basedOn w:val="DefaultParagraphFont"/>
    <w:uiPriority w:val="99"/>
    <w:rsid w:val="00D360B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1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7</Pages>
  <Words>1238</Words>
  <Characters>7058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НОД по рисованию «Спасская башня кремля»</dc:title>
  <dc:subject/>
  <dc:creator>TERMINATOR</dc:creator>
  <cp:keywords/>
  <dc:description/>
  <cp:lastModifiedBy>Home</cp:lastModifiedBy>
  <cp:revision>5</cp:revision>
  <dcterms:created xsi:type="dcterms:W3CDTF">2018-03-17T08:11:00Z</dcterms:created>
  <dcterms:modified xsi:type="dcterms:W3CDTF">2018-03-17T08:36:00Z</dcterms:modified>
</cp:coreProperties>
</file>